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enett"/>
        <w:tblpPr w:leftFromText="142" w:rightFromText="142" w:topFromText="567" w:bottomFromText="397" w:vertAnchor="page" w:horzAnchor="page" w:tblpX="1135" w:tblpY="248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8"/>
      </w:tblGrid>
      <w:tr w:rsidR="00E66534" w:rsidRPr="00697BB5" w14:paraId="16A452B0" w14:textId="77777777" w:rsidTr="00D61F23">
        <w:trPr>
          <w:cantSplit/>
          <w:trHeight w:val="1573"/>
        </w:trPr>
        <w:tc>
          <w:tcPr>
            <w:tcW w:w="4962" w:type="dxa"/>
          </w:tcPr>
          <w:p w14:paraId="68401CF4" w14:textId="009C6088" w:rsidR="00E66534" w:rsidRPr="00697BB5" w:rsidRDefault="00CB7EDC" w:rsidP="00E66534">
            <w:pPr>
              <w:rPr>
                <w:rFonts w:cs="Arial"/>
              </w:rPr>
            </w:pPr>
            <w:sdt>
              <w:sdtPr>
                <w:rPr>
                  <w:rFonts w:cs="Arial"/>
                </w:rPr>
                <w:alias w:val="Mal:Firma"/>
                <w:tag w:val="Mal:Firma"/>
                <w:id w:val="-1519921917"/>
                <w:placeholder>
                  <w:docPart w:val="03C687A3125D4C368CA9218E0859461A"/>
                </w:placeholder>
                <w15:color w:val="FF9900"/>
              </w:sdtPr>
              <w:sdtEndPr/>
              <w:sdtContent>
                <w:r w:rsidR="00E66534" w:rsidRPr="00697BB5">
                  <w:rPr>
                    <w:rFonts w:cs="Arial"/>
                  </w:rPr>
                  <w:t>Firma/mottaker</w:t>
                </w:r>
              </w:sdtContent>
            </w:sdt>
            <w:r w:rsidR="00E66534" w:rsidRPr="00697BB5">
              <w:rPr>
                <w:rFonts w:cs="Arial"/>
              </w:rPr>
              <w:br/>
            </w:r>
            <w:sdt>
              <w:sdtPr>
                <w:rPr>
                  <w:rFonts w:cs="Arial"/>
                </w:rPr>
                <w:alias w:val="Mal:Adresse"/>
                <w:tag w:val="Mottakers adresse"/>
                <w:id w:val="-455951212"/>
                <w:placeholder>
                  <w:docPart w:val="9DF8FC65C01B494D8EFF4B163ADB7CE2"/>
                </w:placeholder>
                <w15:color w:val="FF9900"/>
                <w:text/>
              </w:sdtPr>
              <w:sdtEndPr/>
              <w:sdtContent>
                <w:r w:rsidR="00E66534" w:rsidRPr="00697BB5">
                  <w:rPr>
                    <w:rFonts w:cs="Arial"/>
                  </w:rPr>
                  <w:t>Gate</w:t>
                </w:r>
              </w:sdtContent>
            </w:sdt>
            <w:r w:rsidR="00E66534" w:rsidRPr="00697BB5">
              <w:rPr>
                <w:rFonts w:cs="Arial"/>
              </w:rPr>
              <w:br/>
            </w:r>
            <w:sdt>
              <w:sdtPr>
                <w:rPr>
                  <w:rFonts w:cs="Arial"/>
                </w:rPr>
                <w:alias w:val="Mal:Postnr"/>
                <w:tag w:val="Postnummer"/>
                <w:id w:val="1688790589"/>
                <w:placeholder>
                  <w:docPart w:val="D0763A36255F46C3A2F0CFBFD5AF5D4C"/>
                </w:placeholder>
                <w15:color w:val="FF9900"/>
              </w:sdtPr>
              <w:sdtEndPr/>
              <w:sdtContent>
                <w:r w:rsidR="00E66534" w:rsidRPr="00697BB5">
                  <w:rPr>
                    <w:rFonts w:cs="Arial"/>
                  </w:rPr>
                  <w:t>Postnr.</w:t>
                </w:r>
              </w:sdtContent>
            </w:sdt>
            <w:r w:rsidR="00E66534" w:rsidRPr="00697BB5">
              <w:rPr>
                <w:rFonts w:cs="Arial"/>
              </w:rPr>
              <w:t xml:space="preserve"> </w:t>
            </w:r>
            <w:sdt>
              <w:sdtPr>
                <w:rPr>
                  <w:rFonts w:cs="Arial"/>
                </w:rPr>
                <w:alias w:val="Mal:Poststed"/>
                <w:tag w:val="Poststed"/>
                <w:id w:val="-2080047942"/>
                <w:placeholder>
                  <w:docPart w:val="A3A0D389237748668E538F25AB1C6CE6"/>
                </w:placeholder>
                <w15:color w:val="FF9900"/>
              </w:sdtPr>
              <w:sdtEndPr/>
              <w:sdtContent>
                <w:r w:rsidR="00E66534" w:rsidRPr="00697BB5">
                  <w:rPr>
                    <w:rFonts w:cs="Arial"/>
                  </w:rPr>
                  <w:t>Poststed</w:t>
                </w:r>
              </w:sdtContent>
            </w:sdt>
          </w:p>
        </w:tc>
        <w:tc>
          <w:tcPr>
            <w:tcW w:w="4678" w:type="dxa"/>
          </w:tcPr>
          <w:p w14:paraId="06A79971" w14:textId="2973B16A" w:rsidR="00E66534" w:rsidRPr="00697BB5" w:rsidRDefault="00CB7EDC" w:rsidP="00E66534">
            <w:pPr>
              <w:jc w:val="right"/>
              <w:rPr>
                <w:rFonts w:cs="Arial"/>
              </w:rPr>
            </w:pPr>
            <w:sdt>
              <w:sdtPr>
                <w:rPr>
                  <w:rFonts w:cs="Arial"/>
                </w:rPr>
                <w:alias w:val="Oppdrag:Kontor"/>
                <w:tag w:val="Kontorsted"/>
                <w:id w:val="199539133"/>
                <w:placeholder>
                  <w:docPart w:val="53A14E7CC4754B46A27C6A4BF2286793"/>
                </w:placeholder>
                <w:dataBinding w:prefixMappings="xmlns:ns0='http://www.asplanviak.no/bikube/templates' xmlns:ns1='http://www.asplanviak.no/bikube/templates/document.xml' xmlns:ns2='http://www.asplanviak.no/bikube/templates/project.xml' xmlns:ns3='http://www.asplanviak.no/bikube/templates/custom.xml'" w:xpath="/ns0:root[1]/ns2:BikubeProjectProperties[1]/ns2:Kontorsted[1]" w:storeItemID="{71181A11-6189-459A-95B4-E0071145CF18}"/>
                <w15:color w:val="FF9900"/>
                <w:text/>
              </w:sdtPr>
              <w:sdtEndPr/>
              <w:sdtContent>
                <w:r w:rsidR="006D6F2F" w:rsidRPr="00697BB5">
                  <w:rPr>
                    <w:rFonts w:cs="Arial"/>
                  </w:rPr>
                  <w:t>Ås</w:t>
                </w:r>
              </w:sdtContent>
            </w:sdt>
            <w:r w:rsidR="00E66534" w:rsidRPr="00697BB5">
              <w:rPr>
                <w:rFonts w:cs="Arial"/>
              </w:rPr>
              <w:t xml:space="preserve">, </w:t>
            </w:r>
            <w:sdt>
              <w:sdtPr>
                <w:rPr>
                  <w:rFonts w:cs="Arial"/>
                </w:rPr>
                <w:id w:val="602460256"/>
                <w:placeholder>
                  <w:docPart w:val="5C7C4E411ED54F749C13F45E32BCFC48"/>
                </w:placeholder>
                <w:date w:fullDate="2022-08-31T00:00:00Z">
                  <w:dateFormat w:val="dd.MM.yyyy"/>
                  <w:lid w:val="nb-NO"/>
                  <w:storeMappedDataAs w:val="dateTime"/>
                  <w:calendar w:val="gregorian"/>
                </w:date>
              </w:sdtPr>
              <w:sdtEndPr/>
              <w:sdtContent>
                <w:r w:rsidR="009C7FA4">
                  <w:rPr>
                    <w:rFonts w:cs="Arial"/>
                  </w:rPr>
                  <w:t>31</w:t>
                </w:r>
                <w:r w:rsidR="003E70DF" w:rsidRPr="00697BB5">
                  <w:rPr>
                    <w:rFonts w:cs="Arial"/>
                  </w:rPr>
                  <w:t>.08.2022</w:t>
                </w:r>
              </w:sdtContent>
            </w:sdt>
          </w:p>
          <w:p w14:paraId="6AC159F1" w14:textId="6FA4EC40" w:rsidR="00E66534" w:rsidRPr="00697BB5" w:rsidRDefault="00E66534" w:rsidP="00E66534">
            <w:pPr>
              <w:jc w:val="right"/>
              <w:rPr>
                <w:rFonts w:cs="Arial"/>
              </w:rPr>
            </w:pPr>
            <w:r w:rsidRPr="00697BB5">
              <w:rPr>
                <w:rFonts w:cs="Arial"/>
              </w:rPr>
              <w:t xml:space="preserve">Vår ref. </w:t>
            </w:r>
            <w:sdt>
              <w:sdtPr>
                <w:rPr>
                  <w:rFonts w:cs="Arial"/>
                </w:rPr>
                <w:alias w:val="Oppdrag:Nummer"/>
                <w:tag w:val="Oppdrag:Nummer"/>
                <w:id w:val="1665279912"/>
                <w:placeholder>
                  <w:docPart w:val="A02D448942F24E3BAC6686784E3D4499"/>
                </w:placeholder>
                <w15:color w:val="FF9900"/>
                <w:text/>
              </w:sdtPr>
              <w:sdtEndPr/>
              <w:sdtContent>
                <w:r w:rsidR="006D6F2F" w:rsidRPr="00697BB5">
                  <w:rPr>
                    <w:rFonts w:cs="Arial"/>
                  </w:rPr>
                  <w:t>633836-01</w:t>
                </w:r>
              </w:sdtContent>
            </w:sdt>
          </w:p>
        </w:tc>
      </w:tr>
    </w:tbl>
    <w:p w14:paraId="196095D1" w14:textId="446210BA" w:rsidR="006A63BB" w:rsidRPr="00697BB5" w:rsidRDefault="006A63BB" w:rsidP="006A63BB">
      <w:pPr>
        <w:pStyle w:val="Overskrift1"/>
        <w:spacing w:after="540"/>
        <w:rPr>
          <w:rFonts w:asciiTheme="minorHAnsi" w:hAnsiTheme="minorHAnsi" w:cs="Arial"/>
          <w:sz w:val="28"/>
          <w:szCs w:val="28"/>
        </w:rPr>
      </w:pPr>
      <w:r w:rsidRPr="00697BB5">
        <w:rPr>
          <w:rFonts w:asciiTheme="minorHAnsi" w:hAnsiTheme="minorHAnsi" w:cs="Arial"/>
          <w:sz w:val="28"/>
          <w:szCs w:val="28"/>
        </w:rPr>
        <w:t xml:space="preserve">Varsel om oppstart av planarbeid – </w:t>
      </w:r>
      <w:r w:rsidRPr="00697BB5">
        <w:rPr>
          <w:rFonts w:asciiTheme="minorHAnsi" w:hAnsiTheme="minorHAnsi" w:cs="Arial"/>
          <w:sz w:val="28"/>
          <w:szCs w:val="28"/>
        </w:rPr>
        <w:br/>
        <w:t>privat regulering og utbyggingsavtale – Verket Moss kommune</w:t>
      </w:r>
    </w:p>
    <w:p w14:paraId="4897D09F" w14:textId="679139C5" w:rsidR="006A63BB" w:rsidRPr="00697BB5" w:rsidRDefault="006A63BB" w:rsidP="006A63BB">
      <w:pPr>
        <w:rPr>
          <w:rFonts w:cs="Arial"/>
        </w:rPr>
      </w:pPr>
      <w:r w:rsidRPr="00697BB5">
        <w:rPr>
          <w:rFonts w:cs="Arial"/>
        </w:rPr>
        <w:t>I henhold til Plan og bygningsloven § 12-8 første ledd varsles oppstart av privat detaljregulering og utbyggingsavtale for Verket og delområdene Bk_3A og B, B_3C, samt deler av tilgrensende delområder i områdereguleringsplan for Verket.</w:t>
      </w:r>
    </w:p>
    <w:p w14:paraId="17536FD0" w14:textId="3A42A25E" w:rsidR="00E66534" w:rsidRPr="00697BB5" w:rsidRDefault="006A63BB" w:rsidP="006A63BB">
      <w:pPr>
        <w:rPr>
          <w:rFonts w:cs="Arial"/>
        </w:rPr>
      </w:pPr>
      <w:r w:rsidRPr="00697BB5">
        <w:rPr>
          <w:rFonts w:cs="Arial"/>
        </w:rPr>
        <w:t>Forslaget til detaljreguleringsplan vil bygge på føringene som er gitt i gjeldende områdereguleringsplan for Verket, vedtatt i desember 2015.</w:t>
      </w:r>
    </w:p>
    <w:p w14:paraId="4DDFF06F" w14:textId="69C37436" w:rsidR="00FE41D5" w:rsidRPr="00697BB5" w:rsidRDefault="00A128E5" w:rsidP="00FE41D5">
      <w:pPr>
        <w:rPr>
          <w:rFonts w:cs="Arial"/>
        </w:rPr>
      </w:pPr>
      <w:r w:rsidRPr="00697BB5">
        <w:rPr>
          <w:rFonts w:cs="Arial"/>
        </w:rPr>
        <w:t>Målet med planen er å legge til rette for en videre utvikling av Verket nordover. Planen skal gi en helhetlig videreføring innenfor de overordnende rammene som områdeplanen gir, med en god overgang fra de mer urbane område</w:t>
      </w:r>
      <w:r w:rsidR="5FA870E7" w:rsidRPr="00697BB5">
        <w:rPr>
          <w:rFonts w:cs="Arial"/>
        </w:rPr>
        <w:t>ne</w:t>
      </w:r>
      <w:r w:rsidRPr="00697BB5">
        <w:rPr>
          <w:rFonts w:cs="Arial"/>
        </w:rPr>
        <w:t xml:space="preserve"> i sør mot </w:t>
      </w:r>
      <w:r w:rsidR="19CC393A" w:rsidRPr="00697BB5">
        <w:rPr>
          <w:rFonts w:cs="Arial"/>
        </w:rPr>
        <w:t xml:space="preserve">områder med høyere </w:t>
      </w:r>
      <w:r w:rsidR="022F8BA2" w:rsidRPr="00697BB5">
        <w:rPr>
          <w:rFonts w:cs="Arial"/>
        </w:rPr>
        <w:t xml:space="preserve">andel </w:t>
      </w:r>
      <w:r w:rsidR="19CC393A" w:rsidRPr="00697BB5">
        <w:rPr>
          <w:rFonts w:cs="Arial"/>
        </w:rPr>
        <w:t>bolig</w:t>
      </w:r>
      <w:r w:rsidR="738A2A58" w:rsidRPr="00697BB5">
        <w:rPr>
          <w:rFonts w:cs="Arial"/>
        </w:rPr>
        <w:t>er</w:t>
      </w:r>
      <w:r w:rsidRPr="00697BB5">
        <w:rPr>
          <w:rFonts w:cs="Arial"/>
        </w:rPr>
        <w:t xml:space="preserve"> i nord. </w:t>
      </w:r>
      <w:r w:rsidR="006E5F18" w:rsidRPr="00697BB5">
        <w:rPr>
          <w:rFonts w:cs="Arial"/>
        </w:rPr>
        <w:t>For delområde B_3C vil det bygges videre på områdereguleringen som legger til rette for boligformål, samt mulighet for barnehage</w:t>
      </w:r>
      <w:r w:rsidR="00FE41D5" w:rsidRPr="00697BB5">
        <w:rPr>
          <w:rFonts w:cs="Arial"/>
        </w:rPr>
        <w:t xml:space="preserve">. Bebyggelsen skal </w:t>
      </w:r>
      <w:r w:rsidR="006E5F18" w:rsidRPr="00697BB5">
        <w:rPr>
          <w:rFonts w:cs="Arial"/>
        </w:rPr>
        <w:t>tilpasses verneverdiene i Verksgata</w:t>
      </w:r>
      <w:r w:rsidR="00FE41D5" w:rsidRPr="00697BB5">
        <w:rPr>
          <w:rFonts w:cs="Arial"/>
        </w:rPr>
        <w:t xml:space="preserve">, </w:t>
      </w:r>
      <w:r w:rsidR="006E5F18" w:rsidRPr="00697BB5">
        <w:rPr>
          <w:rFonts w:cs="Arial"/>
        </w:rPr>
        <w:t>maksimal utnytting %-BRA er 85 % med maksimal byggehøyde 3 etasjer</w:t>
      </w:r>
      <w:r w:rsidR="00FE41D5" w:rsidRPr="00697BB5">
        <w:rPr>
          <w:rFonts w:cs="Arial"/>
        </w:rPr>
        <w:t>. Boligkonsept skal avklares i detaljregulering.</w:t>
      </w:r>
      <w:r w:rsidR="006E5F18" w:rsidRPr="00697BB5">
        <w:rPr>
          <w:rFonts w:cs="Arial"/>
        </w:rPr>
        <w:t xml:space="preserve"> For feltene Bk_3A og Bk_3B, som i områdereguleringen er regulert til kombinert formål, </w:t>
      </w:r>
      <w:r w:rsidR="00FE41D5" w:rsidRPr="00697BB5">
        <w:rPr>
          <w:rFonts w:cs="Arial"/>
        </w:rPr>
        <w:t xml:space="preserve">skal den videre </w:t>
      </w:r>
      <w:r w:rsidR="006E5F18" w:rsidRPr="00697BB5">
        <w:rPr>
          <w:rFonts w:cs="Arial"/>
        </w:rPr>
        <w:t xml:space="preserve">planprosessen </w:t>
      </w:r>
      <w:r w:rsidR="00FE41D5" w:rsidRPr="00697BB5">
        <w:rPr>
          <w:rFonts w:cs="Arial"/>
        </w:rPr>
        <w:t xml:space="preserve">brukes </w:t>
      </w:r>
      <w:r w:rsidR="006E5F18" w:rsidRPr="00697BB5">
        <w:rPr>
          <w:rFonts w:cs="Arial"/>
        </w:rPr>
        <w:t>til å avklare formål og formålsfordeling</w:t>
      </w:r>
      <w:r w:rsidR="00FE41D5" w:rsidRPr="00697BB5">
        <w:rPr>
          <w:rFonts w:cs="Arial"/>
        </w:rPr>
        <w:t>, innenfor de gitte rammene for utnyttelse og høyder</w:t>
      </w:r>
      <w:r w:rsidR="0093540B" w:rsidRPr="00697BB5">
        <w:rPr>
          <w:rFonts w:cs="Arial"/>
        </w:rPr>
        <w:t>.</w:t>
      </w:r>
      <w:r w:rsidR="00FE41D5" w:rsidRPr="00697BB5">
        <w:rPr>
          <w:rFonts w:cs="Arial"/>
        </w:rPr>
        <w:t xml:space="preserve"> Bk_3A har tillat maksimal utnytting %-BRA er 280 % med maksimal byggehøyde 7 etasjer. Bk_3B har tillatt maksimal utnytting %-BRA er 350 % med maksimal byggehøyde 10 etasjer. </w:t>
      </w:r>
      <w:r w:rsidR="00F91F03" w:rsidRPr="00697BB5">
        <w:rPr>
          <w:rFonts w:cs="Arial"/>
        </w:rPr>
        <w:t>Andelen næring/bolig vil påvirke utnyttelsen.</w:t>
      </w:r>
    </w:p>
    <w:p w14:paraId="7AA7F02E" w14:textId="33A56579" w:rsidR="00FA1E93" w:rsidRPr="00697BB5" w:rsidRDefault="0064583D" w:rsidP="00FE41D5">
      <w:pPr>
        <w:rPr>
          <w:rFonts w:cs="Arial"/>
        </w:rPr>
      </w:pPr>
      <w:r w:rsidRPr="00697BB5">
        <w:rPr>
          <w:rFonts w:cs="Arial"/>
        </w:rPr>
        <w:t xml:space="preserve">Etter at planinitiativet ble oversendt kommunen </w:t>
      </w:r>
      <w:r w:rsidR="00224255" w:rsidRPr="00697BB5">
        <w:rPr>
          <w:rFonts w:cs="Arial"/>
        </w:rPr>
        <w:t>er det vurdert hensiktsmessig å gå videre med en plan som i hovedsak legger til rette for bolig</w:t>
      </w:r>
      <w:r w:rsidR="00487799" w:rsidRPr="00697BB5">
        <w:rPr>
          <w:rFonts w:cs="Arial"/>
        </w:rPr>
        <w:t>, og der arealer til næring og tjenesteyting er redusert.</w:t>
      </w:r>
    </w:p>
    <w:p w14:paraId="411B28AC" w14:textId="0CB238FF" w:rsidR="00C52EDF" w:rsidRPr="00697BB5" w:rsidRDefault="00C52EDF" w:rsidP="00C52EDF">
      <w:pPr>
        <w:rPr>
          <w:rFonts w:cs="Arial"/>
        </w:rPr>
      </w:pPr>
      <w:r w:rsidRPr="00697BB5">
        <w:rPr>
          <w:rFonts w:cs="Arial"/>
        </w:rPr>
        <w:t>Konsekvensutredningsplikten (KU)</w:t>
      </w:r>
      <w:r w:rsidRPr="00697BB5">
        <w:rPr>
          <w:rFonts w:cs="Arial"/>
        </w:rPr>
        <w:br/>
      </w:r>
      <w:r w:rsidRPr="00697BB5">
        <w:rPr>
          <w:rFonts w:eastAsiaTheme="minorEastAsia" w:cs="Arial"/>
        </w:rPr>
        <w:t>Med bakgrunn i at det nå i hovedsak er ø</w:t>
      </w:r>
      <w:r w:rsidR="02C2CAAE" w:rsidRPr="00697BB5">
        <w:rPr>
          <w:rFonts w:eastAsiaTheme="minorEastAsia" w:cs="Arial"/>
        </w:rPr>
        <w:t>nskelig</w:t>
      </w:r>
      <w:r w:rsidRPr="00697BB5">
        <w:rPr>
          <w:rFonts w:eastAsiaTheme="minorEastAsia" w:cs="Arial"/>
        </w:rPr>
        <w:t xml:space="preserve"> å legge til rette for boliger faller ikke planen inn under vedlegg I til </w:t>
      </w:r>
      <w:r w:rsidRPr="00697BB5">
        <w:rPr>
          <w:rFonts w:cs="Arial"/>
        </w:rPr>
        <w:t xml:space="preserve">forskrift om konsekvensutredning. </w:t>
      </w:r>
      <w:r w:rsidR="00A40CCD" w:rsidRPr="00697BB5">
        <w:rPr>
          <w:rFonts w:cs="Arial"/>
        </w:rPr>
        <w:t xml:space="preserve">Det </w:t>
      </w:r>
      <w:r w:rsidR="00857E05" w:rsidRPr="00697BB5">
        <w:rPr>
          <w:rFonts w:cs="Arial"/>
        </w:rPr>
        <w:t>er</w:t>
      </w:r>
      <w:r w:rsidR="00A40CCD" w:rsidRPr="00697BB5">
        <w:rPr>
          <w:rFonts w:cs="Arial"/>
        </w:rPr>
        <w:t xml:space="preserve"> vurdert at planen har et slikt omfang at den faller inn under vedlegg II punkt 10b), Utviklingsprosjekter for by- og </w:t>
      </w:r>
      <w:r w:rsidR="00A40CCD" w:rsidRPr="00697BB5">
        <w:rPr>
          <w:rFonts w:cs="Arial"/>
        </w:rPr>
        <w:lastRenderedPageBreak/>
        <w:t xml:space="preserve">tettstedsområder, inkludert kjøpesentre og parkeringsanlegg. </w:t>
      </w:r>
      <w:r w:rsidRPr="00697BB5">
        <w:rPr>
          <w:rFonts w:cs="Arial"/>
        </w:rPr>
        <w:t xml:space="preserve">Ihht. forskriften § 8a) utløses </w:t>
      </w:r>
      <w:r w:rsidR="00857E05" w:rsidRPr="00697BB5">
        <w:rPr>
          <w:rFonts w:cs="Arial"/>
        </w:rPr>
        <w:t xml:space="preserve">imidlertid </w:t>
      </w:r>
      <w:r w:rsidRPr="00697BB5">
        <w:rPr>
          <w:rFonts w:cs="Arial"/>
        </w:rPr>
        <w:t xml:space="preserve">ikke KU-krav hvis det konkrete tiltaket er utredet i en tidligere plan. </w:t>
      </w:r>
    </w:p>
    <w:p w14:paraId="4D2804DB" w14:textId="5613435E" w:rsidR="00A43EFB" w:rsidRPr="00697BB5" w:rsidRDefault="00857E05" w:rsidP="00A43EFB">
      <w:pPr>
        <w:rPr>
          <w:rFonts w:cs="Arial"/>
        </w:rPr>
      </w:pPr>
      <w:r w:rsidRPr="00697BB5">
        <w:rPr>
          <w:rFonts w:cs="Arial"/>
        </w:rPr>
        <w:t xml:space="preserve">Kommunen har vurdert at </w:t>
      </w:r>
      <w:r w:rsidR="00C52EDF" w:rsidRPr="00697BB5">
        <w:rPr>
          <w:rFonts w:cs="Arial"/>
        </w:rPr>
        <w:t xml:space="preserve">tidligere utredning </w:t>
      </w:r>
      <w:r w:rsidRPr="00697BB5">
        <w:rPr>
          <w:rFonts w:cs="Arial"/>
        </w:rPr>
        <w:t xml:space="preserve">knytet til naturmangfold er </w:t>
      </w:r>
      <w:r w:rsidR="00C52EDF" w:rsidRPr="00697BB5">
        <w:rPr>
          <w:rFonts w:cs="Arial"/>
        </w:rPr>
        <w:t xml:space="preserve">gjort på generelt grunnlag og ikke til konkret tiltak. Dermed </w:t>
      </w:r>
      <w:r w:rsidRPr="00697BB5">
        <w:rPr>
          <w:rFonts w:cs="Arial"/>
        </w:rPr>
        <w:t xml:space="preserve">utløses krav om KU etter § 8a) jfr. vedlegg II, og </w:t>
      </w:r>
      <w:r w:rsidR="00C52EDF" w:rsidRPr="00697BB5">
        <w:rPr>
          <w:rFonts w:cs="Arial"/>
        </w:rPr>
        <w:t xml:space="preserve">temaet marine naturtyper og naturmiljø </w:t>
      </w:r>
      <w:r w:rsidRPr="00697BB5">
        <w:rPr>
          <w:rFonts w:cs="Arial"/>
        </w:rPr>
        <w:t>skal konsekvens</w:t>
      </w:r>
      <w:r w:rsidR="00C52EDF" w:rsidRPr="00697BB5">
        <w:rPr>
          <w:rFonts w:cs="Arial"/>
        </w:rPr>
        <w:t xml:space="preserve">utredes. </w:t>
      </w:r>
    </w:p>
    <w:p w14:paraId="37E72A78" w14:textId="496D12FF" w:rsidR="00857E05" w:rsidRPr="00697BB5" w:rsidRDefault="00A43EFB" w:rsidP="00857E05">
      <w:pPr>
        <w:rPr>
          <w:rFonts w:cs="Arial"/>
        </w:rPr>
      </w:pPr>
      <w:r w:rsidRPr="00697BB5">
        <w:rPr>
          <w:rFonts w:cs="Arial"/>
        </w:rPr>
        <w:t xml:space="preserve">Planens endelige avgrensning vil bli avklart som en del av planarbeidet, og vil kunne reduseres i forhold til det som er vist i kartskisse. </w:t>
      </w:r>
    </w:p>
    <w:p w14:paraId="239DE642" w14:textId="2C2F9155" w:rsidR="00123560" w:rsidRPr="00697BB5" w:rsidRDefault="00123560" w:rsidP="00857E05">
      <w:pPr>
        <w:rPr>
          <w:rFonts w:cs="Arial"/>
        </w:rPr>
      </w:pPr>
      <w:r w:rsidRPr="00697BB5">
        <w:rPr>
          <w:rFonts w:cs="Arial"/>
        </w:rPr>
        <w:t>Planinitiativet og referat fra oppstartsmøte kan sees på kommunens nettside:</w:t>
      </w:r>
      <w:r w:rsidRPr="00697BB5">
        <w:rPr>
          <w:rFonts w:cs="Arial"/>
          <w:sz w:val="20"/>
        </w:rPr>
        <w:t xml:space="preserve"> </w:t>
      </w:r>
      <w:hyperlink r:id="rId12" w:history="1">
        <w:r w:rsidRPr="00697BB5">
          <w:rPr>
            <w:rStyle w:val="Hyperkobling"/>
            <w:rFonts w:cs="Arial"/>
            <w:sz w:val="20"/>
          </w:rPr>
          <w:t>www.moss.kommune.no</w:t>
        </w:r>
      </w:hyperlink>
    </w:p>
    <w:p w14:paraId="7B972D9E" w14:textId="4A282E6D" w:rsidR="00123560" w:rsidRPr="00697BB5" w:rsidRDefault="00CF4F6C" w:rsidP="00123560">
      <w:pPr>
        <w:rPr>
          <w:rFonts w:cs="Arial"/>
        </w:rPr>
      </w:pPr>
      <w:r w:rsidRPr="00697BB5">
        <w:rPr>
          <w:rFonts w:cs="Arial"/>
        </w:rPr>
        <w:t xml:space="preserve">Interesserte kan møte representanter fra utbygger og kommunen og stille spørsmål til saken på Bylab </w:t>
      </w:r>
      <w:r w:rsidR="005F6298" w:rsidRPr="00697BB5">
        <w:rPr>
          <w:rFonts w:cs="Arial"/>
        </w:rPr>
        <w:t>2</w:t>
      </w:r>
      <w:r w:rsidR="00B979D6" w:rsidRPr="00697BB5">
        <w:rPr>
          <w:rFonts w:cs="Arial"/>
        </w:rPr>
        <w:t>1</w:t>
      </w:r>
      <w:r w:rsidR="005B5FC8" w:rsidRPr="00697BB5">
        <w:rPr>
          <w:rFonts w:cs="Arial"/>
        </w:rPr>
        <w:t>.0</w:t>
      </w:r>
      <w:r w:rsidR="0040178D" w:rsidRPr="00697BB5">
        <w:rPr>
          <w:rFonts w:cs="Arial"/>
        </w:rPr>
        <w:t>9</w:t>
      </w:r>
      <w:r w:rsidR="005B5FC8" w:rsidRPr="00697BB5">
        <w:rPr>
          <w:rFonts w:cs="Arial"/>
        </w:rPr>
        <w:t>.2022</w:t>
      </w:r>
      <w:r w:rsidRPr="00697BB5">
        <w:rPr>
          <w:rFonts w:cs="Arial"/>
        </w:rPr>
        <w:t>, kl</w:t>
      </w:r>
      <w:r w:rsidR="00EF52C5" w:rsidRPr="00697BB5">
        <w:rPr>
          <w:rFonts w:cs="Arial"/>
        </w:rPr>
        <w:t>.</w:t>
      </w:r>
      <w:r w:rsidRPr="00697BB5">
        <w:rPr>
          <w:rFonts w:cs="Arial"/>
        </w:rPr>
        <w:t xml:space="preserve"> </w:t>
      </w:r>
      <w:r w:rsidR="005B5FC8" w:rsidRPr="00697BB5">
        <w:rPr>
          <w:rFonts w:cs="Arial"/>
        </w:rPr>
        <w:t>15-17</w:t>
      </w:r>
    </w:p>
    <w:p w14:paraId="6F5E9425" w14:textId="57F8F86C" w:rsidR="00475049" w:rsidRPr="00697BB5" w:rsidRDefault="00123560" w:rsidP="008A0ED2">
      <w:pPr>
        <w:spacing w:after="0"/>
        <w:rPr>
          <w:rFonts w:cs="Arial"/>
        </w:rPr>
      </w:pPr>
      <w:r w:rsidRPr="00697BB5">
        <w:rPr>
          <w:rFonts w:cs="Arial"/>
        </w:rPr>
        <w:t xml:space="preserve">Spørsmål og merknader til planarbeidet kan sendes innen </w:t>
      </w:r>
      <w:r w:rsidR="00A86DAD">
        <w:rPr>
          <w:rFonts w:cs="Arial"/>
        </w:rPr>
        <w:t>30</w:t>
      </w:r>
      <w:r w:rsidR="00282530" w:rsidRPr="00697BB5">
        <w:rPr>
          <w:rFonts w:cs="Arial"/>
        </w:rPr>
        <w:t>.</w:t>
      </w:r>
      <w:r w:rsidR="00475049" w:rsidRPr="00697BB5">
        <w:rPr>
          <w:rFonts w:cs="Arial"/>
        </w:rPr>
        <w:t>09.2022</w:t>
      </w:r>
      <w:r w:rsidR="00E2233D" w:rsidRPr="00697BB5">
        <w:rPr>
          <w:rFonts w:cs="Arial"/>
        </w:rPr>
        <w:t xml:space="preserve"> </w:t>
      </w:r>
      <w:r w:rsidRPr="00697BB5">
        <w:rPr>
          <w:rFonts w:cs="Arial"/>
        </w:rPr>
        <w:t xml:space="preserve">til: </w:t>
      </w:r>
    </w:p>
    <w:p w14:paraId="1D1A3BE6" w14:textId="6A3C5724" w:rsidR="00E2233D" w:rsidRPr="00697BB5" w:rsidRDefault="005B5FC8" w:rsidP="008A0ED2">
      <w:pPr>
        <w:pStyle w:val="mvh--hilsen"/>
        <w:spacing w:before="0"/>
        <w:rPr>
          <w:rFonts w:cs="Arial"/>
        </w:rPr>
      </w:pPr>
      <w:r w:rsidRPr="00697BB5">
        <w:rPr>
          <w:rFonts w:cs="Arial"/>
        </w:rPr>
        <w:t xml:space="preserve">Asplan Viak </w:t>
      </w:r>
      <w:r w:rsidR="00475049" w:rsidRPr="00697BB5">
        <w:rPr>
          <w:rFonts w:cs="Arial"/>
        </w:rPr>
        <w:t>AS</w:t>
      </w:r>
      <w:r w:rsidR="00686097">
        <w:rPr>
          <w:rFonts w:cs="Arial"/>
        </w:rPr>
        <w:t>, på vegne av Verket/Höegh Eiendom</w:t>
      </w:r>
    </w:p>
    <w:p w14:paraId="1278B562" w14:textId="5680D8C7" w:rsidR="00E2233D" w:rsidRPr="00697BB5" w:rsidRDefault="00E2233D" w:rsidP="00E2233D">
      <w:pPr>
        <w:pStyle w:val="mvh--hilsen"/>
        <w:rPr>
          <w:rFonts w:cs="Arial"/>
          <w:u w:val="single"/>
        </w:rPr>
      </w:pPr>
      <w:r w:rsidRPr="00697BB5">
        <w:rPr>
          <w:rFonts w:cs="Arial"/>
        </w:rPr>
        <w:t>E-post</w:t>
      </w:r>
      <w:r w:rsidR="00E0025E" w:rsidRPr="00697BB5">
        <w:rPr>
          <w:rFonts w:cs="Arial"/>
        </w:rPr>
        <w:t>:</w:t>
      </w:r>
      <w:r w:rsidRPr="00697BB5">
        <w:rPr>
          <w:rFonts w:cs="Arial"/>
        </w:rPr>
        <w:tab/>
      </w:r>
      <w:sdt>
        <w:sdtPr>
          <w:alias w:val="Bruker:Epost"/>
          <w:tag w:val="Bruker:Epost"/>
          <w:id w:val="-316572791"/>
          <w:placeholder>
            <w:docPart w:val="483B22470A1C44899A220A68A987F9E2"/>
          </w:placeholder>
          <w15:color w:val="FF9900"/>
          <w:text/>
        </w:sdtPr>
        <w:sdtEndPr/>
        <w:sdtContent>
          <w:r w:rsidR="00D768A5">
            <w:t>vibeke</w:t>
          </w:r>
          <w:r w:rsidR="009E6943" w:rsidRPr="009E6943">
            <w:t>.</w:t>
          </w:r>
          <w:r w:rsidR="00D768A5">
            <w:t>arnesen</w:t>
          </w:r>
          <w:r w:rsidR="009E6943" w:rsidRPr="009E6943">
            <w:t>@</w:t>
          </w:r>
          <w:r w:rsidR="00D768A5">
            <w:t>a</w:t>
          </w:r>
          <w:r w:rsidR="009E6943" w:rsidRPr="009E6943">
            <w:t>splanviak.no</w:t>
          </w:r>
        </w:sdtContent>
      </w:sdt>
    </w:p>
    <w:p w14:paraId="11B31BA1" w14:textId="11D9A9C9" w:rsidR="00E2233D" w:rsidRPr="00697BB5" w:rsidRDefault="00E2233D" w:rsidP="00E2233D">
      <w:pPr>
        <w:pStyle w:val="mvh--hilsen"/>
        <w:rPr>
          <w:rFonts w:cs="Arial"/>
        </w:rPr>
      </w:pPr>
      <w:r w:rsidRPr="00697BB5">
        <w:rPr>
          <w:rFonts w:cs="Arial"/>
        </w:rPr>
        <w:t>Telefon</w:t>
      </w:r>
      <w:r w:rsidR="00962DFB" w:rsidRPr="00697BB5">
        <w:rPr>
          <w:rFonts w:cs="Arial"/>
        </w:rPr>
        <w:t>:</w:t>
      </w:r>
      <w:r w:rsidRPr="00697BB5">
        <w:rPr>
          <w:rFonts w:cs="Arial"/>
        </w:rPr>
        <w:tab/>
      </w:r>
      <w:sdt>
        <w:sdtPr>
          <w:rPr>
            <w:rFonts w:cs="Arial"/>
          </w:rPr>
          <w:alias w:val="Bruker:Telefon"/>
          <w:tag w:val="Telefon"/>
          <w:id w:val="197528362"/>
          <w:placeholder>
            <w:docPart w:val="51ABC26C14AA4673B143C01A7609D08C"/>
          </w:placeholder>
          <w:dataBinding w:prefixMappings="xmlns:ns0='http://schemas.microsoft.com/office/2006/metadata/properties' xmlns:ns1='http://www.w3.org/2001/XMLSchema-instance' xmlns:ns2='5EF77712-8F2F-4423-A360-A1038F66062C' xmlns:ns3='dbdb438d-ff92-4241-ac7f-711678d337ac'" w:xpath="" w:storeItemID="{195A5869-200F-464B-8FD2-B1B384F46349}"/>
          <w15:color w:val="FF9900"/>
          <w:text/>
        </w:sdtPr>
        <w:sdtEndPr/>
        <w:sdtContent>
          <w:r w:rsidR="006F5721">
            <w:rPr>
              <w:rFonts w:cs="Arial"/>
            </w:rPr>
            <w:t>950 67 489</w:t>
          </w:r>
        </w:sdtContent>
      </w:sdt>
    </w:p>
    <w:p w14:paraId="1C03156E" w14:textId="3BD32760" w:rsidR="00FE41D5" w:rsidRPr="00697BB5" w:rsidRDefault="00FE41D5" w:rsidP="00FE41D5">
      <w:pPr>
        <w:rPr>
          <w:rFonts w:cs="Arial"/>
        </w:rPr>
      </w:pPr>
    </w:p>
    <w:p w14:paraId="76F54751" w14:textId="77777777" w:rsidR="00E66534" w:rsidRPr="00697BB5" w:rsidRDefault="00E66534" w:rsidP="00E66534">
      <w:pPr>
        <w:pStyle w:val="mvh--hilsen"/>
        <w:spacing w:after="0"/>
        <w:rPr>
          <w:rFonts w:cs="Arial"/>
        </w:rPr>
      </w:pPr>
      <w:r w:rsidRPr="00697BB5">
        <w:rPr>
          <w:rFonts w:cs="Arial"/>
        </w:rPr>
        <w:t>Med vennlig hilsen</w:t>
      </w:r>
    </w:p>
    <w:p w14:paraId="3ABDD694" w14:textId="77777777" w:rsidR="00E66534" w:rsidRPr="00697BB5" w:rsidRDefault="00E66534" w:rsidP="00E66534">
      <w:pPr>
        <w:pStyle w:val="mvh--firma"/>
        <w:rPr>
          <w:rFonts w:cs="Arial"/>
        </w:rPr>
      </w:pPr>
      <w:r w:rsidRPr="00697BB5">
        <w:rPr>
          <w:rFonts w:cs="Arial"/>
        </w:rPr>
        <w:t>Asplan Viak AS</w:t>
      </w:r>
    </w:p>
    <w:p w14:paraId="78DA6982" w14:textId="096421D8" w:rsidR="00E66534" w:rsidRPr="00697BB5" w:rsidRDefault="00CB7EDC" w:rsidP="00E2233D">
      <w:pPr>
        <w:pStyle w:val="mvh--navn"/>
        <w:spacing w:before="0"/>
        <w:rPr>
          <w:rFonts w:cs="Arial"/>
          <w:bCs/>
        </w:rPr>
      </w:pPr>
      <w:sdt>
        <w:sdtPr>
          <w:rPr>
            <w:rFonts w:cs="Arial"/>
            <w:bCs/>
            <w:sz w:val="24"/>
            <w:szCs w:val="24"/>
          </w:rPr>
          <w:alias w:val="Bruker:Navn"/>
          <w:tag w:val="Bruker:Navn"/>
          <w:id w:val="564616772"/>
          <w:placeholder>
            <w:docPart w:val="C4ED133269A647828022600E41ED31B5"/>
          </w:placeholder>
          <w15:color w:val="FF9900"/>
          <w:text/>
        </w:sdtPr>
        <w:sdtEndPr/>
        <w:sdtContent>
          <w:r w:rsidR="006D6F2F" w:rsidRPr="00697BB5">
            <w:rPr>
              <w:rFonts w:cs="Arial"/>
              <w:bCs/>
              <w:sz w:val="24"/>
              <w:szCs w:val="24"/>
            </w:rPr>
            <w:t>Vibeke Arnesen</w:t>
          </w:r>
        </w:sdtContent>
      </w:sdt>
    </w:p>
    <w:p w14:paraId="6E0E98DC" w14:textId="559FDABD" w:rsidR="00E66534" w:rsidRPr="00697BB5" w:rsidRDefault="00CB7EDC" w:rsidP="00E2233D">
      <w:pPr>
        <w:spacing w:after="0"/>
        <w:rPr>
          <w:rFonts w:cs="Arial"/>
        </w:rPr>
      </w:pPr>
      <w:sdt>
        <w:sdtPr>
          <w:rPr>
            <w:rFonts w:cs="Arial"/>
          </w:rPr>
          <w:alias w:val="Bruker:Stilling"/>
          <w:tag w:val="Bruker:Stilling"/>
          <w:id w:val="924392911"/>
          <w:placeholder>
            <w:docPart w:val="629ECC6DB5754F0BA2A9245C0692C199"/>
          </w:placeholder>
          <w15:color w:val="FF9900"/>
          <w:text/>
        </w:sdtPr>
        <w:sdtEndPr/>
        <w:sdtContent>
          <w:r w:rsidR="00E2233D" w:rsidRPr="00697BB5">
            <w:rPr>
              <w:rFonts w:cs="Arial"/>
            </w:rPr>
            <w:t>Arealplanlegger</w:t>
          </w:r>
        </w:sdtContent>
      </w:sdt>
    </w:p>
    <w:p w14:paraId="13EBE5EC" w14:textId="7FB4C9C1" w:rsidR="00FA1E93" w:rsidRPr="00697BB5" w:rsidRDefault="00FA1E93" w:rsidP="00E66534">
      <w:pPr>
        <w:pStyle w:val="mvh--hilsen"/>
        <w:rPr>
          <w:u w:val="single"/>
        </w:rPr>
      </w:pPr>
    </w:p>
    <w:p w14:paraId="55ACEEB1" w14:textId="664DE69F" w:rsidR="00FA1E93" w:rsidRPr="00697BB5" w:rsidRDefault="00FA1E93" w:rsidP="00E66534">
      <w:pPr>
        <w:pStyle w:val="mvh--hilsen"/>
        <w:rPr>
          <w:u w:val="single"/>
        </w:rPr>
      </w:pPr>
    </w:p>
    <w:p w14:paraId="5595584C" w14:textId="5D694315" w:rsidR="00FA1E93" w:rsidRPr="00697BB5" w:rsidRDefault="00FA1E93" w:rsidP="00E66534">
      <w:pPr>
        <w:pStyle w:val="mvh--hilsen"/>
        <w:rPr>
          <w:u w:val="single"/>
        </w:rPr>
      </w:pPr>
    </w:p>
    <w:p w14:paraId="2A3F76EA" w14:textId="77777777" w:rsidR="00FA1E93" w:rsidRDefault="00FA1E93" w:rsidP="00E66534">
      <w:pPr>
        <w:pStyle w:val="mvh--hilsen"/>
      </w:pPr>
    </w:p>
    <w:sectPr w:rsidR="00FA1E93" w:rsidSect="00A37F05">
      <w:headerReference w:type="even" r:id="rId13"/>
      <w:headerReference w:type="default" r:id="rId14"/>
      <w:footerReference w:type="even" r:id="rId15"/>
      <w:footerReference w:type="default" r:id="rId16"/>
      <w:headerReference w:type="first" r:id="rId17"/>
      <w:footerReference w:type="first" r:id="rId18"/>
      <w:pgSz w:w="11906" w:h="16838"/>
      <w:pgMar w:top="2041" w:right="1134" w:bottom="2098" w:left="1134" w:header="709" w:footer="7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854EC" w14:textId="77777777" w:rsidR="00575816" w:rsidRDefault="00575816" w:rsidP="004C4D67">
      <w:r>
        <w:separator/>
      </w:r>
    </w:p>
  </w:endnote>
  <w:endnote w:type="continuationSeparator" w:id="0">
    <w:p w14:paraId="188D0C79" w14:textId="77777777" w:rsidR="00575816" w:rsidRDefault="00575816" w:rsidP="004C4D67">
      <w:r>
        <w:continuationSeparator/>
      </w:r>
    </w:p>
  </w:endnote>
  <w:endnote w:type="continuationNotice" w:id="1">
    <w:p w14:paraId="67923A23" w14:textId="77777777" w:rsidR="00484422" w:rsidRDefault="004844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Next LT Pro">
    <w:charset w:val="00"/>
    <w:family w:val="swiss"/>
    <w:pitch w:val="variable"/>
    <w:sig w:usb0="800000EF" w:usb1="5000204A" w:usb2="00000000" w:usb3="00000000" w:csb0="00000093" w:csb1="00000000"/>
    <w:embedRegular r:id="rId1" w:fontKey="{4A60B820-071D-4A71-B5BA-B1BE3298C92C}"/>
    <w:embedBold r:id="rId2" w:fontKey="{419D76C5-F408-4B7F-9A29-1EB608122F94}"/>
  </w:font>
  <w:font w:name="Times New Roman">
    <w:panose1 w:val="02020603050405020304"/>
    <w:charset w:val="00"/>
    <w:family w:val="roman"/>
    <w:pitch w:val="variable"/>
    <w:sig w:usb0="E0002EFF" w:usb1="C000785B" w:usb2="00000009" w:usb3="00000000" w:csb0="000001FF" w:csb1="00000000"/>
    <w:embedRegular r:id="rId3" w:fontKey="{2000B08B-4155-45C3-9758-A2AEE9A06222}"/>
    <w:embedBold r:id="rId4" w:fontKey="{B6207ACB-49AF-429A-8577-C417766C217B}"/>
  </w:font>
  <w:font w:name="Arial">
    <w:panose1 w:val="020B0604020202020204"/>
    <w:charset w:val="00"/>
    <w:family w:val="swiss"/>
    <w:pitch w:val="variable"/>
    <w:sig w:usb0="E0002EFF" w:usb1="C000785B" w:usb2="00000009" w:usb3="00000000" w:csb0="000001FF" w:csb1="00000000"/>
    <w:embedRegular r:id="rId5" w:fontKey="{49B31D29-52CB-431F-A279-0FCC015157A1}"/>
    <w:embedBold r:id="rId6" w:fontKey="{8046B0E2-490B-41B5-BC88-DA3E2E55ED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DDC3A" w14:textId="77777777" w:rsidR="00E66534" w:rsidRDefault="00E6653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A55E1" w14:textId="0A6A7F92" w:rsidR="0076244F" w:rsidRPr="0076244F" w:rsidRDefault="0076244F" w:rsidP="00E66534">
    <w:pPr>
      <w:pStyle w:val="Bunntekst"/>
      <w:ind w:left="-624" w:right="-624"/>
    </w:pPr>
    <w:r w:rsidRPr="0076244F">
      <w:t>Asplan Viak AS</w:t>
    </w:r>
    <w:r>
      <w:tab/>
    </w:r>
    <w:sdt>
      <w:sdtPr>
        <w:alias w:val="Oppdrag:Postadresse"/>
        <w:tag w:val="Oppdrag:Postadresse"/>
        <w:id w:val="-1788269482"/>
        <w:placeholder>
          <w:docPart w:val="96C2220FAEB14DBBA30175C3EC6FBD00"/>
        </w:placeholder>
        <w:text/>
      </w:sdtPr>
      <w:sdtEndPr/>
      <w:sdtContent>
        <w:r w:rsidR="006D6F2F">
          <w:t>Moerveien 5, 1430 Ås</w:t>
        </w:r>
      </w:sdtContent>
    </w:sdt>
    <w:r w:rsidR="00E66534">
      <w:br/>
    </w:r>
    <w:r w:rsidRPr="0076244F">
      <w:t>Org. nr. 910 209</w:t>
    </w:r>
    <w:r w:rsidR="00E66534">
      <w:t> </w:t>
    </w:r>
    <w:r w:rsidRPr="0076244F">
      <w:t>205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1136" w14:textId="77777777" w:rsidR="00E66534" w:rsidRDefault="00E6653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8C5C5" w14:textId="77777777" w:rsidR="00575816" w:rsidRDefault="00575816" w:rsidP="004C4D67">
      <w:r>
        <w:separator/>
      </w:r>
    </w:p>
  </w:footnote>
  <w:footnote w:type="continuationSeparator" w:id="0">
    <w:p w14:paraId="62BA7A8E" w14:textId="77777777" w:rsidR="00575816" w:rsidRDefault="00575816" w:rsidP="004C4D67">
      <w:r>
        <w:continuationSeparator/>
      </w:r>
    </w:p>
  </w:footnote>
  <w:footnote w:type="continuationNotice" w:id="1">
    <w:p w14:paraId="3802FC3D" w14:textId="77777777" w:rsidR="00484422" w:rsidRDefault="004844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3F18" w14:textId="77777777" w:rsidR="00E66534" w:rsidRDefault="00E6653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2AEEE" w14:textId="77777777" w:rsidR="00842B17" w:rsidRDefault="00842B17" w:rsidP="004C4D67">
    <w:pPr>
      <w:pStyle w:val="Topptekst"/>
    </w:pPr>
    <w:r w:rsidRPr="00842B17">
      <w:rPr>
        <w:noProof/>
      </w:rPr>
      <w:drawing>
        <wp:anchor distT="0" distB="0" distL="114300" distR="114300" simplePos="0" relativeHeight="251658241" behindDoc="0" locked="0" layoutInCell="1" allowOverlap="1" wp14:anchorId="70022B0F" wp14:editId="1E3AC2B5">
          <wp:simplePos x="0" y="0"/>
          <wp:positionH relativeFrom="page">
            <wp:posOffset>6530975</wp:posOffset>
          </wp:positionH>
          <wp:positionV relativeFrom="page">
            <wp:posOffset>392430</wp:posOffset>
          </wp:positionV>
          <wp:extent cx="637200" cy="453600"/>
          <wp:effectExtent l="0" t="0" r="0" b="0"/>
          <wp:wrapNone/>
          <wp:docPr id="5" n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
                  <pic:cNvPicPr/>
                </pic:nvPicPr>
                <pic:blipFill>
                  <a:blip r:embed="rId1">
                    <a:extLst>
                      <a:ext uri="{96DAC541-7B7A-43D3-8B79-37D633B846F1}">
                        <asvg:svgBlip xmlns:asvg="http://schemas.microsoft.com/office/drawing/2016/SVG/main" r:embed="rId2"/>
                      </a:ext>
                    </a:extLst>
                  </a:blip>
                  <a:stretch>
                    <a:fillRect/>
                  </a:stretch>
                </pic:blipFill>
                <pic:spPr>
                  <a:xfrm>
                    <a:off x="0" y="0"/>
                    <a:ext cx="637200" cy="453600"/>
                  </a:xfrm>
                  <a:prstGeom prst="rect">
                    <a:avLst/>
                  </a:prstGeom>
                </pic:spPr>
              </pic:pic>
            </a:graphicData>
          </a:graphic>
          <wp14:sizeRelH relativeFrom="margin">
            <wp14:pctWidth>0</wp14:pctWidth>
          </wp14:sizeRelH>
          <wp14:sizeRelV relativeFrom="margin">
            <wp14:pctHeight>0</wp14:pctHeight>
          </wp14:sizeRelV>
        </wp:anchor>
      </w:drawing>
    </w:r>
    <w:r w:rsidRPr="00842B17">
      <w:rPr>
        <w:noProof/>
      </w:rPr>
      <w:drawing>
        <wp:anchor distT="0" distB="0" distL="114300" distR="114300" simplePos="0" relativeHeight="251658240" behindDoc="0" locked="0" layoutInCell="1" allowOverlap="1" wp14:anchorId="4F4C4EBA" wp14:editId="3D751F85">
          <wp:simplePos x="0" y="0"/>
          <wp:positionH relativeFrom="page">
            <wp:posOffset>388620</wp:posOffset>
          </wp:positionH>
          <wp:positionV relativeFrom="page">
            <wp:posOffset>391478</wp:posOffset>
          </wp:positionV>
          <wp:extent cx="568800" cy="453600"/>
          <wp:effectExtent l="0" t="0" r="0" b="0"/>
          <wp:wrapNone/>
          <wp:docPr id="6" name="Navnetre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vnetrekk"/>
                  <pic:cNvPicPr/>
                </pic:nvPicPr>
                <pic:blipFill>
                  <a:blip r:embed="rId3">
                    <a:extLst>
                      <a:ext uri="{96DAC541-7B7A-43D3-8B79-37D633B846F1}">
                        <asvg:svgBlip xmlns:asvg="http://schemas.microsoft.com/office/drawing/2016/SVG/main" r:embed="rId4"/>
                      </a:ext>
                    </a:extLst>
                  </a:blip>
                  <a:stretch>
                    <a:fillRect/>
                  </a:stretch>
                </pic:blipFill>
                <pic:spPr>
                  <a:xfrm>
                    <a:off x="0" y="0"/>
                    <a:ext cx="568800" cy="45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B4649" w14:textId="77777777" w:rsidR="00E66534" w:rsidRDefault="00E66534">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attachedTemplate r:id="rId1"/>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ACD"/>
    <w:rsid w:val="00003A04"/>
    <w:rsid w:val="000117A8"/>
    <w:rsid w:val="000240D1"/>
    <w:rsid w:val="00040EAC"/>
    <w:rsid w:val="000737D3"/>
    <w:rsid w:val="00081609"/>
    <w:rsid w:val="00085CFD"/>
    <w:rsid w:val="00090590"/>
    <w:rsid w:val="000E25A7"/>
    <w:rsid w:val="00105A0F"/>
    <w:rsid w:val="00123560"/>
    <w:rsid w:val="001508C0"/>
    <w:rsid w:val="00161A50"/>
    <w:rsid w:val="00176622"/>
    <w:rsid w:val="001A7AF6"/>
    <w:rsid w:val="001A7FF1"/>
    <w:rsid w:val="001B34AE"/>
    <w:rsid w:val="001E199D"/>
    <w:rsid w:val="00224255"/>
    <w:rsid w:val="00282530"/>
    <w:rsid w:val="00294B3B"/>
    <w:rsid w:val="002A4BD9"/>
    <w:rsid w:val="003063FB"/>
    <w:rsid w:val="0033226C"/>
    <w:rsid w:val="0034107E"/>
    <w:rsid w:val="0034517C"/>
    <w:rsid w:val="0034758D"/>
    <w:rsid w:val="00361E2C"/>
    <w:rsid w:val="003A5416"/>
    <w:rsid w:val="003E70DF"/>
    <w:rsid w:val="0040178D"/>
    <w:rsid w:val="004124BF"/>
    <w:rsid w:val="0041444F"/>
    <w:rsid w:val="00426ACD"/>
    <w:rsid w:val="0044437C"/>
    <w:rsid w:val="0046256E"/>
    <w:rsid w:val="00475049"/>
    <w:rsid w:val="00484422"/>
    <w:rsid w:val="00487799"/>
    <w:rsid w:val="004B33E3"/>
    <w:rsid w:val="004C4D67"/>
    <w:rsid w:val="004E3437"/>
    <w:rsid w:val="00555A35"/>
    <w:rsid w:val="0057392B"/>
    <w:rsid w:val="00575816"/>
    <w:rsid w:val="0058708E"/>
    <w:rsid w:val="005907AF"/>
    <w:rsid w:val="005B5FC8"/>
    <w:rsid w:val="005C5D30"/>
    <w:rsid w:val="005C75ED"/>
    <w:rsid w:val="005F6298"/>
    <w:rsid w:val="00615EF6"/>
    <w:rsid w:val="00620FC4"/>
    <w:rsid w:val="0064583D"/>
    <w:rsid w:val="006515CF"/>
    <w:rsid w:val="00651DDA"/>
    <w:rsid w:val="00666B9A"/>
    <w:rsid w:val="00686097"/>
    <w:rsid w:val="00697BB5"/>
    <w:rsid w:val="006A63BB"/>
    <w:rsid w:val="006D6F2F"/>
    <w:rsid w:val="006E2BD9"/>
    <w:rsid w:val="006E5F18"/>
    <w:rsid w:val="006F2B86"/>
    <w:rsid w:val="006F5721"/>
    <w:rsid w:val="007441D7"/>
    <w:rsid w:val="0076244F"/>
    <w:rsid w:val="00792289"/>
    <w:rsid w:val="007A463A"/>
    <w:rsid w:val="007D722C"/>
    <w:rsid w:val="007F7A08"/>
    <w:rsid w:val="00806992"/>
    <w:rsid w:val="00833EBF"/>
    <w:rsid w:val="00842B17"/>
    <w:rsid w:val="00857E05"/>
    <w:rsid w:val="00870246"/>
    <w:rsid w:val="008A0ED2"/>
    <w:rsid w:val="008A25B0"/>
    <w:rsid w:val="008A7CDC"/>
    <w:rsid w:val="008D3D71"/>
    <w:rsid w:val="008D4F41"/>
    <w:rsid w:val="008E305D"/>
    <w:rsid w:val="0093540B"/>
    <w:rsid w:val="00945AED"/>
    <w:rsid w:val="00962DFB"/>
    <w:rsid w:val="00967AD7"/>
    <w:rsid w:val="009977D6"/>
    <w:rsid w:val="009B78A0"/>
    <w:rsid w:val="009C7FA4"/>
    <w:rsid w:val="009E0087"/>
    <w:rsid w:val="009E6943"/>
    <w:rsid w:val="00A10A2F"/>
    <w:rsid w:val="00A128E5"/>
    <w:rsid w:val="00A310E8"/>
    <w:rsid w:val="00A37F05"/>
    <w:rsid w:val="00A40CCD"/>
    <w:rsid w:val="00A43EFB"/>
    <w:rsid w:val="00A4790A"/>
    <w:rsid w:val="00A86DAD"/>
    <w:rsid w:val="00A87241"/>
    <w:rsid w:val="00AA0884"/>
    <w:rsid w:val="00AC0D15"/>
    <w:rsid w:val="00AC744A"/>
    <w:rsid w:val="00AD13BE"/>
    <w:rsid w:val="00AD2FDE"/>
    <w:rsid w:val="00AE0310"/>
    <w:rsid w:val="00AF08C0"/>
    <w:rsid w:val="00B06417"/>
    <w:rsid w:val="00B12301"/>
    <w:rsid w:val="00B2300C"/>
    <w:rsid w:val="00B979D6"/>
    <w:rsid w:val="00BB31CB"/>
    <w:rsid w:val="00BD3544"/>
    <w:rsid w:val="00C52EDF"/>
    <w:rsid w:val="00C6149F"/>
    <w:rsid w:val="00C63593"/>
    <w:rsid w:val="00C660F3"/>
    <w:rsid w:val="00C8384F"/>
    <w:rsid w:val="00C85548"/>
    <w:rsid w:val="00CA2CBC"/>
    <w:rsid w:val="00CB7EDC"/>
    <w:rsid w:val="00CD048E"/>
    <w:rsid w:val="00CD51B8"/>
    <w:rsid w:val="00CF4F6C"/>
    <w:rsid w:val="00D05E37"/>
    <w:rsid w:val="00D21D69"/>
    <w:rsid w:val="00D500EC"/>
    <w:rsid w:val="00D61F23"/>
    <w:rsid w:val="00D63001"/>
    <w:rsid w:val="00D768A5"/>
    <w:rsid w:val="00DA2DA9"/>
    <w:rsid w:val="00DA3A5D"/>
    <w:rsid w:val="00DA579D"/>
    <w:rsid w:val="00DD2518"/>
    <w:rsid w:val="00DE283F"/>
    <w:rsid w:val="00DF418D"/>
    <w:rsid w:val="00E0025E"/>
    <w:rsid w:val="00E03988"/>
    <w:rsid w:val="00E2233D"/>
    <w:rsid w:val="00E56A18"/>
    <w:rsid w:val="00E66534"/>
    <w:rsid w:val="00E72485"/>
    <w:rsid w:val="00E81AE2"/>
    <w:rsid w:val="00EB6C28"/>
    <w:rsid w:val="00EB7F5A"/>
    <w:rsid w:val="00EF52C5"/>
    <w:rsid w:val="00F3535E"/>
    <w:rsid w:val="00F42FAA"/>
    <w:rsid w:val="00F50D05"/>
    <w:rsid w:val="00F76F1A"/>
    <w:rsid w:val="00F84355"/>
    <w:rsid w:val="00F85075"/>
    <w:rsid w:val="00F91F03"/>
    <w:rsid w:val="00FA1E93"/>
    <w:rsid w:val="00FE41D5"/>
    <w:rsid w:val="00FE7F73"/>
    <w:rsid w:val="022F8BA2"/>
    <w:rsid w:val="02C2CAAE"/>
    <w:rsid w:val="19CC393A"/>
    <w:rsid w:val="44C27D92"/>
    <w:rsid w:val="4632A2F3"/>
    <w:rsid w:val="5FA870E7"/>
    <w:rsid w:val="5FC06A54"/>
    <w:rsid w:val="615C3AB5"/>
    <w:rsid w:val="738A2A58"/>
    <w:rsid w:val="77206A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C9819CF"/>
  <w15:chartTrackingRefBased/>
  <w15:docId w15:val="{304D6F0E-FD15-4206-9E21-75CD25CB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A18"/>
    <w:pPr>
      <w:spacing w:line="307" w:lineRule="auto"/>
    </w:pPr>
    <w:rPr>
      <w:color w:val="1D3C34" w:themeColor="text2"/>
      <w:kern w:val="16"/>
    </w:rPr>
  </w:style>
  <w:style w:type="paragraph" w:styleId="Overskrift1">
    <w:name w:val="heading 1"/>
    <w:basedOn w:val="Normal"/>
    <w:next w:val="Normal"/>
    <w:link w:val="Overskrift1Tegn"/>
    <w:uiPriority w:val="9"/>
    <w:qFormat/>
    <w:rsid w:val="00DE283F"/>
    <w:pPr>
      <w:keepNext/>
      <w:keepLines/>
      <w:spacing w:after="590" w:line="276" w:lineRule="auto"/>
      <w:outlineLvl w:val="0"/>
    </w:pPr>
    <w:rPr>
      <w:rFonts w:asciiTheme="majorHAnsi" w:eastAsiaTheme="majorEastAsia" w:hAnsiTheme="majorHAnsi" w:cstheme="majorBidi"/>
      <w:sz w:val="40"/>
      <w:szCs w:val="40"/>
    </w:rPr>
  </w:style>
  <w:style w:type="paragraph" w:styleId="Overskrift2">
    <w:name w:val="heading 2"/>
    <w:basedOn w:val="Normal"/>
    <w:next w:val="Normal"/>
    <w:link w:val="Overskrift2Tegn"/>
    <w:uiPriority w:val="9"/>
    <w:unhideWhenUsed/>
    <w:qFormat/>
    <w:rsid w:val="0041444F"/>
    <w:pPr>
      <w:keepNext/>
      <w:keepLines/>
      <w:spacing w:before="340" w:after="380"/>
      <w:outlineLvl w:val="1"/>
    </w:pPr>
    <w:rPr>
      <w:rFonts w:asciiTheme="majorHAnsi" w:eastAsiaTheme="majorEastAsia" w:hAnsiTheme="majorHAnsi" w:cstheme="majorBidi"/>
      <w:sz w:val="28"/>
      <w:szCs w:val="28"/>
    </w:rPr>
  </w:style>
  <w:style w:type="paragraph" w:styleId="Overskrift3">
    <w:name w:val="heading 3"/>
    <w:basedOn w:val="Normal"/>
    <w:next w:val="Normal"/>
    <w:link w:val="Overskrift3Tegn"/>
    <w:uiPriority w:val="9"/>
    <w:semiHidden/>
    <w:unhideWhenUsed/>
    <w:qFormat/>
    <w:rsid w:val="00FE7F73"/>
    <w:pPr>
      <w:keepNext/>
      <w:keepLines/>
      <w:spacing w:before="300" w:after="200"/>
      <w:outlineLvl w:val="2"/>
    </w:pPr>
    <w:rPr>
      <w:rFonts w:asciiTheme="majorHAnsi" w:eastAsiaTheme="majorEastAsia" w:hAnsiTheme="majorHAnsi" w:cstheme="majorBidi"/>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42B17"/>
    <w:pPr>
      <w:tabs>
        <w:tab w:val="center" w:pos="4513"/>
        <w:tab w:val="right" w:pos="9026"/>
      </w:tabs>
      <w:spacing w:line="240" w:lineRule="auto"/>
    </w:pPr>
  </w:style>
  <w:style w:type="character" w:customStyle="1" w:styleId="TopptekstTegn">
    <w:name w:val="Topptekst Tegn"/>
    <w:basedOn w:val="Standardskriftforavsnitt"/>
    <w:link w:val="Topptekst"/>
    <w:uiPriority w:val="99"/>
    <w:rsid w:val="00842B17"/>
  </w:style>
  <w:style w:type="paragraph" w:styleId="Bunntekst">
    <w:name w:val="footer"/>
    <w:basedOn w:val="Normal"/>
    <w:link w:val="BunntekstTegn"/>
    <w:uiPriority w:val="99"/>
    <w:unhideWhenUsed/>
    <w:rsid w:val="00AC744A"/>
    <w:pPr>
      <w:tabs>
        <w:tab w:val="right" w:pos="9026"/>
      </w:tabs>
      <w:spacing w:line="280" w:lineRule="exact"/>
      <w:ind w:left="-1361" w:right="-1361"/>
    </w:pPr>
    <w:rPr>
      <w:spacing w:val="2"/>
      <w:sz w:val="18"/>
      <w:szCs w:val="18"/>
    </w:rPr>
  </w:style>
  <w:style w:type="character" w:customStyle="1" w:styleId="BunntekstTegn">
    <w:name w:val="Bunntekst Tegn"/>
    <w:basedOn w:val="Standardskriftforavsnitt"/>
    <w:link w:val="Bunntekst"/>
    <w:uiPriority w:val="99"/>
    <w:rsid w:val="00AC744A"/>
    <w:rPr>
      <w:color w:val="1D3C34" w:themeColor="text2"/>
      <w:spacing w:val="2"/>
      <w:kern w:val="16"/>
      <w:sz w:val="18"/>
      <w:szCs w:val="18"/>
      <w:lang w:val="nb-NO"/>
    </w:rPr>
  </w:style>
  <w:style w:type="table" w:styleId="Tabellrutenett">
    <w:name w:val="Table Grid"/>
    <w:basedOn w:val="Vanligtabell"/>
    <w:uiPriority w:val="39"/>
    <w:rsid w:val="00AD2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9B78A0"/>
    <w:rPr>
      <w:color w:val="808080"/>
    </w:rPr>
  </w:style>
  <w:style w:type="character" w:customStyle="1" w:styleId="Overskrift1Tegn">
    <w:name w:val="Overskrift 1 Tegn"/>
    <w:basedOn w:val="Standardskriftforavsnitt"/>
    <w:link w:val="Overskrift1"/>
    <w:uiPriority w:val="9"/>
    <w:rsid w:val="00DE283F"/>
    <w:rPr>
      <w:rFonts w:asciiTheme="majorHAnsi" w:eastAsiaTheme="majorEastAsia" w:hAnsiTheme="majorHAnsi" w:cstheme="majorBidi"/>
      <w:color w:val="1D3C34" w:themeColor="text2"/>
      <w:sz w:val="40"/>
      <w:szCs w:val="40"/>
    </w:rPr>
  </w:style>
  <w:style w:type="character" w:customStyle="1" w:styleId="Overskrift2Tegn">
    <w:name w:val="Overskrift 2 Tegn"/>
    <w:basedOn w:val="Standardskriftforavsnitt"/>
    <w:link w:val="Overskrift2"/>
    <w:uiPriority w:val="9"/>
    <w:rsid w:val="0041444F"/>
    <w:rPr>
      <w:rFonts w:asciiTheme="majorHAnsi" w:eastAsiaTheme="majorEastAsia" w:hAnsiTheme="majorHAnsi" w:cstheme="majorBidi"/>
      <w:color w:val="1D3C34" w:themeColor="text2"/>
      <w:sz w:val="28"/>
      <w:szCs w:val="28"/>
    </w:rPr>
  </w:style>
  <w:style w:type="character" w:customStyle="1" w:styleId="Overskrift3Tegn">
    <w:name w:val="Overskrift 3 Tegn"/>
    <w:basedOn w:val="Standardskriftforavsnitt"/>
    <w:link w:val="Overskrift3"/>
    <w:uiPriority w:val="9"/>
    <w:semiHidden/>
    <w:rsid w:val="00FE7F73"/>
    <w:rPr>
      <w:rFonts w:asciiTheme="majorHAnsi" w:eastAsiaTheme="majorEastAsia" w:hAnsiTheme="majorHAnsi" w:cstheme="majorBidi"/>
      <w:color w:val="1D3C34" w:themeColor="text2"/>
      <w:szCs w:val="24"/>
    </w:rPr>
  </w:style>
  <w:style w:type="paragraph" w:customStyle="1" w:styleId="mvh--hilsen">
    <w:name w:val="mvh -- hilsen"/>
    <w:basedOn w:val="Normal"/>
    <w:rsid w:val="006F2B86"/>
    <w:pPr>
      <w:tabs>
        <w:tab w:val="left" w:pos="1022"/>
      </w:tabs>
      <w:spacing w:before="340"/>
      <w:contextualSpacing/>
    </w:pPr>
  </w:style>
  <w:style w:type="paragraph" w:customStyle="1" w:styleId="mvh--firma">
    <w:name w:val="mvh -- firma"/>
    <w:basedOn w:val="Normal"/>
    <w:rsid w:val="00AD13BE"/>
    <w:pPr>
      <w:spacing w:before="20"/>
    </w:pPr>
    <w:rPr>
      <w:sz w:val="28"/>
      <w:szCs w:val="28"/>
    </w:rPr>
  </w:style>
  <w:style w:type="paragraph" w:customStyle="1" w:styleId="mvh--navn">
    <w:name w:val="mvh -- navn"/>
    <w:basedOn w:val="mvh--firma"/>
    <w:rsid w:val="00AD13BE"/>
    <w:pPr>
      <w:spacing w:before="824" w:after="10" w:line="276" w:lineRule="auto"/>
    </w:pPr>
  </w:style>
  <w:style w:type="table" w:customStyle="1" w:styleId="AVtabell1">
    <w:name w:val="AV tabell 1"/>
    <w:basedOn w:val="Rutenettabell4"/>
    <w:uiPriority w:val="99"/>
    <w:rsid w:val="007F7A08"/>
    <w:rPr>
      <w:sz w:val="18"/>
      <w:szCs w:val="20"/>
    </w:rPr>
    <w:tblPr>
      <w:tblBorders>
        <w:top w:val="single" w:sz="4" w:space="0" w:color="A0B2AE"/>
        <w:left w:val="single" w:sz="4" w:space="0" w:color="A0B2AE"/>
        <w:bottom w:val="single" w:sz="4" w:space="0" w:color="A0B2AE"/>
        <w:right w:val="single" w:sz="4" w:space="0" w:color="A0B2AE"/>
        <w:insideH w:val="single" w:sz="4" w:space="0" w:color="A0B2AE"/>
        <w:insideV w:val="single" w:sz="4" w:space="0" w:color="A0B2AE"/>
      </w:tblBorders>
      <w:tblCellMar>
        <w:top w:w="68" w:type="dxa"/>
      </w:tblCellMar>
    </w:tblPr>
    <w:tblStylePr w:type="firstRow">
      <w:rPr>
        <w:rFonts w:asciiTheme="majorHAnsi" w:hAnsiTheme="majorHAnsi"/>
        <w:b w:val="0"/>
        <w:bCs/>
        <w:color w:val="1D3C34" w:themeColor="text2"/>
        <w:sz w:val="22"/>
      </w:rPr>
      <w:tblPr/>
      <w:tcPr>
        <w:tcBorders>
          <w:top w:val="single" w:sz="4" w:space="0" w:color="A0B2AE"/>
          <w:left w:val="single" w:sz="4" w:space="0" w:color="A0B2AE"/>
          <w:bottom w:val="single" w:sz="4" w:space="0" w:color="A0B2AE"/>
          <w:right w:val="single" w:sz="4" w:space="0" w:color="A0B2AE"/>
          <w:insideH w:val="single" w:sz="4" w:space="0" w:color="A0B2AE"/>
          <w:insideV w:val="single" w:sz="4" w:space="0" w:color="A0B2AE"/>
        </w:tcBorders>
        <w:shd w:val="clear" w:color="auto" w:fill="F6F8F1" w:themeFill="background2"/>
      </w:tcPr>
    </w:tblStylePr>
    <w:tblStylePr w:type="lastRow">
      <w:rPr>
        <w:rFonts w:asciiTheme="minorHAnsi" w:hAnsiTheme="minorHAnsi"/>
        <w:b/>
        <w:bCs/>
      </w:rPr>
      <w:tblPr/>
      <w:tcPr>
        <w:tcBorders>
          <w:top w:val="single" w:sz="8" w:space="0" w:color="99A897" w:themeColor="accent4" w:themeShade="BF"/>
          <w:bottom w:val="single" w:sz="4" w:space="0" w:color="99A897" w:themeColor="accent4" w:themeShade="BF"/>
        </w:tcBorders>
      </w:tcPr>
    </w:tblStylePr>
    <w:tblStylePr w:type="firstCol">
      <w:rPr>
        <w:b/>
        <w:bCs/>
      </w:rPr>
    </w:tblStylePr>
    <w:tblStylePr w:type="lastCol">
      <w:rPr>
        <w:b/>
        <w:bCs/>
      </w:rPr>
    </w:tblStylePr>
  </w:style>
  <w:style w:type="table" w:styleId="Rutenettabell4">
    <w:name w:val="Grid Table 4"/>
    <w:basedOn w:val="Vanligtabell"/>
    <w:uiPriority w:val="49"/>
    <w:rsid w:val="001508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style>
  <w:style w:type="table" w:customStyle="1" w:styleId="AVtabell2">
    <w:name w:val="AV tabell 2"/>
    <w:basedOn w:val="Vanligtabell"/>
    <w:uiPriority w:val="99"/>
    <w:rsid w:val="007F7A08"/>
    <w:pPr>
      <w:spacing w:after="0" w:line="240" w:lineRule="auto"/>
    </w:pPr>
    <w:rPr>
      <w:color w:val="1D3C34"/>
      <w:kern w:val="22"/>
      <w:sz w:val="18"/>
    </w:rPr>
    <w:tblPr>
      <w:tblStyleColBandSize w:val="1"/>
      <w:tblBorders>
        <w:bottom w:val="single" w:sz="4" w:space="0" w:color="A0B2AE"/>
        <w:insideH w:val="single" w:sz="4" w:space="0" w:color="A0B2AE"/>
      </w:tblBorders>
      <w:tblCellMar>
        <w:top w:w="23" w:type="dxa"/>
        <w:left w:w="0" w:type="dxa"/>
        <w:bottom w:w="23" w:type="dxa"/>
        <w:right w:w="0" w:type="dxa"/>
      </w:tblCellMar>
    </w:tblPr>
    <w:tcPr>
      <w:vAlign w:val="bottom"/>
    </w:tcPr>
    <w:tblStylePr w:type="firstRow">
      <w:rPr>
        <w:rFonts w:asciiTheme="majorHAnsi" w:hAnsiTheme="majorHAnsi"/>
        <w:sz w:val="22"/>
      </w:rPr>
    </w:tblStylePr>
    <w:tblStylePr w:type="band1Vert">
      <w:tblPr/>
      <w:tcPr>
        <w:tcBorders>
          <w:left w:val="single" w:sz="4" w:space="0" w:color="A0B2AE"/>
          <w:right w:val="single" w:sz="4" w:space="0" w:color="A0B2AE"/>
        </w:tcBorders>
      </w:tcPr>
    </w:tblStylePr>
  </w:style>
  <w:style w:type="character" w:styleId="Hyperkobling">
    <w:name w:val="Hyperlink"/>
    <w:basedOn w:val="Standardskriftforavsnitt"/>
    <w:uiPriority w:val="99"/>
    <w:unhideWhenUsed/>
    <w:rsid w:val="00123560"/>
    <w:rPr>
      <w:color w:val="48A23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moss.kommune.n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git.Fostervold\Downloads\fiks%20juli%202021\av_brevm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C687A3125D4C368CA9218E0859461A"/>
        <w:category>
          <w:name w:val="Generelt"/>
          <w:gallery w:val="placeholder"/>
        </w:category>
        <w:types>
          <w:type w:val="bbPlcHdr"/>
        </w:types>
        <w:behaviors>
          <w:behavior w:val="content"/>
        </w:behaviors>
        <w:guid w:val="{36BD001B-E390-40B1-9C23-4EAD05419B78}"/>
      </w:docPartPr>
      <w:docPartBody>
        <w:p w:rsidR="004E7A88" w:rsidRDefault="00A473A8" w:rsidP="00A473A8">
          <w:pPr>
            <w:pStyle w:val="03C687A3125D4C368CA9218E0859461A"/>
          </w:pPr>
          <w:r w:rsidRPr="00C4069E">
            <w:rPr>
              <w:rStyle w:val="Plassholdertekst"/>
            </w:rPr>
            <w:t>Klikk eller trykk her for å skrive inn tekst.</w:t>
          </w:r>
        </w:p>
      </w:docPartBody>
    </w:docPart>
    <w:docPart>
      <w:docPartPr>
        <w:name w:val="9DF8FC65C01B494D8EFF4B163ADB7CE2"/>
        <w:category>
          <w:name w:val="Generelt"/>
          <w:gallery w:val="placeholder"/>
        </w:category>
        <w:types>
          <w:type w:val="bbPlcHdr"/>
        </w:types>
        <w:behaviors>
          <w:behavior w:val="content"/>
        </w:behaviors>
        <w:guid w:val="{3CD76F8D-F721-4CAD-82BA-0D3D86971496}"/>
      </w:docPartPr>
      <w:docPartBody>
        <w:p w:rsidR="004E7A88" w:rsidRDefault="00A473A8" w:rsidP="00A473A8">
          <w:pPr>
            <w:pStyle w:val="9DF8FC65C01B494D8EFF4B163ADB7CE2"/>
          </w:pPr>
          <w:r w:rsidRPr="00A54680">
            <w:rPr>
              <w:rStyle w:val="Plassholdertekst"/>
            </w:rPr>
            <w:t>Klikk eller trykk her for å skrive inn tekst.</w:t>
          </w:r>
        </w:p>
      </w:docPartBody>
    </w:docPart>
    <w:docPart>
      <w:docPartPr>
        <w:name w:val="D0763A36255F46C3A2F0CFBFD5AF5D4C"/>
        <w:category>
          <w:name w:val="Generelt"/>
          <w:gallery w:val="placeholder"/>
        </w:category>
        <w:types>
          <w:type w:val="bbPlcHdr"/>
        </w:types>
        <w:behaviors>
          <w:behavior w:val="content"/>
        </w:behaviors>
        <w:guid w:val="{70FE992B-AB66-4B1E-9359-DCE7F13E90E9}"/>
      </w:docPartPr>
      <w:docPartBody>
        <w:p w:rsidR="004E7A88" w:rsidRDefault="00A473A8" w:rsidP="00A473A8">
          <w:pPr>
            <w:pStyle w:val="D0763A36255F46C3A2F0CFBFD5AF5D4C"/>
          </w:pPr>
          <w:r w:rsidRPr="00A54680">
            <w:rPr>
              <w:rStyle w:val="Plassholdertekst"/>
            </w:rPr>
            <w:t>Klikk eller trykk her for å skrive inn tekst.</w:t>
          </w:r>
        </w:p>
      </w:docPartBody>
    </w:docPart>
    <w:docPart>
      <w:docPartPr>
        <w:name w:val="A3A0D389237748668E538F25AB1C6CE6"/>
        <w:category>
          <w:name w:val="Generelt"/>
          <w:gallery w:val="placeholder"/>
        </w:category>
        <w:types>
          <w:type w:val="bbPlcHdr"/>
        </w:types>
        <w:behaviors>
          <w:behavior w:val="content"/>
        </w:behaviors>
        <w:guid w:val="{C19BB627-9D2B-42E6-9BF5-E07765A75EA1}"/>
      </w:docPartPr>
      <w:docPartBody>
        <w:p w:rsidR="004E7A88" w:rsidRDefault="00A473A8" w:rsidP="00A473A8">
          <w:pPr>
            <w:pStyle w:val="A3A0D389237748668E538F25AB1C6CE6"/>
          </w:pPr>
          <w:r w:rsidRPr="00A54680">
            <w:rPr>
              <w:rStyle w:val="Plassholdertekst"/>
            </w:rPr>
            <w:t>Klikk eller trykk her for å skrive inn tekst.</w:t>
          </w:r>
        </w:p>
      </w:docPartBody>
    </w:docPart>
    <w:docPart>
      <w:docPartPr>
        <w:name w:val="53A14E7CC4754B46A27C6A4BF2286793"/>
        <w:category>
          <w:name w:val="Generelt"/>
          <w:gallery w:val="placeholder"/>
        </w:category>
        <w:types>
          <w:type w:val="bbPlcHdr"/>
        </w:types>
        <w:behaviors>
          <w:behavior w:val="content"/>
        </w:behaviors>
        <w:guid w:val="{B0343D5C-EDD5-4D23-8B59-40F9C720A214}"/>
      </w:docPartPr>
      <w:docPartBody>
        <w:p w:rsidR="004E7A88" w:rsidRDefault="004E7A88" w:rsidP="004E7A88">
          <w:pPr>
            <w:pStyle w:val="53A14E7CC4754B46A27C6A4BF22867931"/>
          </w:pPr>
          <w:r w:rsidRPr="00096D83">
            <w:rPr>
              <w:rStyle w:val="Plassholdertekst"/>
            </w:rPr>
            <w:t>Klikk her for å skrive inn tekst</w:t>
          </w:r>
        </w:p>
      </w:docPartBody>
    </w:docPart>
    <w:docPart>
      <w:docPartPr>
        <w:name w:val="5C7C4E411ED54F749C13F45E32BCFC48"/>
        <w:category>
          <w:name w:val="Generelt"/>
          <w:gallery w:val="placeholder"/>
        </w:category>
        <w:types>
          <w:type w:val="bbPlcHdr"/>
        </w:types>
        <w:behaviors>
          <w:behavior w:val="content"/>
        </w:behaviors>
        <w:guid w:val="{A92DF8E1-823E-474E-BC01-3C95CC14386A}"/>
      </w:docPartPr>
      <w:docPartBody>
        <w:p w:rsidR="004E7A88" w:rsidRDefault="004E7A88" w:rsidP="00A473A8">
          <w:pPr>
            <w:pStyle w:val="5C7C4E411ED54F749C13F45E32BCFC48"/>
          </w:pPr>
          <w:r w:rsidRPr="009B78A0">
            <w:t>[Velg dato]</w:t>
          </w:r>
        </w:p>
      </w:docPartBody>
    </w:docPart>
    <w:docPart>
      <w:docPartPr>
        <w:name w:val="A02D448942F24E3BAC6686784E3D4499"/>
        <w:category>
          <w:name w:val="Generelt"/>
          <w:gallery w:val="placeholder"/>
        </w:category>
        <w:types>
          <w:type w:val="bbPlcHdr"/>
        </w:types>
        <w:behaviors>
          <w:behavior w:val="content"/>
        </w:behaviors>
        <w:guid w:val="{F2F1F80F-BD43-4016-8BAD-A7DB11F82388}"/>
      </w:docPartPr>
      <w:docPartBody>
        <w:p w:rsidR="004E7A88" w:rsidRDefault="004E7A88" w:rsidP="004E7A88">
          <w:pPr>
            <w:pStyle w:val="A02D448942F24E3BAC6686784E3D44991"/>
          </w:pPr>
          <w:r w:rsidRPr="008E0D34">
            <w:rPr>
              <w:rStyle w:val="Plassholdertekst"/>
            </w:rPr>
            <w:t>Klikk her for å skrive inn tekst</w:t>
          </w:r>
        </w:p>
      </w:docPartBody>
    </w:docPart>
    <w:docPart>
      <w:docPartPr>
        <w:name w:val="C4ED133269A647828022600E41ED31B5"/>
        <w:category>
          <w:name w:val="Generelt"/>
          <w:gallery w:val="placeholder"/>
        </w:category>
        <w:types>
          <w:type w:val="bbPlcHdr"/>
        </w:types>
        <w:behaviors>
          <w:behavior w:val="content"/>
        </w:behaviors>
        <w:guid w:val="{8B759B80-5BE6-4BC2-9892-AC661D4DFE70}"/>
      </w:docPartPr>
      <w:docPartBody>
        <w:p w:rsidR="004E7A88" w:rsidRDefault="004E7A88" w:rsidP="004E7A88">
          <w:pPr>
            <w:pStyle w:val="C4ED133269A647828022600E41ED31B51"/>
          </w:pPr>
          <w:r w:rsidRPr="008E0D34">
            <w:rPr>
              <w:rStyle w:val="Plassholdertekst"/>
            </w:rPr>
            <w:t>Klikk her for å skrive inn tekst</w:t>
          </w:r>
        </w:p>
      </w:docPartBody>
    </w:docPart>
    <w:docPart>
      <w:docPartPr>
        <w:name w:val="629ECC6DB5754F0BA2A9245C0692C199"/>
        <w:category>
          <w:name w:val="Generelt"/>
          <w:gallery w:val="placeholder"/>
        </w:category>
        <w:types>
          <w:type w:val="bbPlcHdr"/>
        </w:types>
        <w:behaviors>
          <w:behavior w:val="content"/>
        </w:behaviors>
        <w:guid w:val="{EB42F19C-C992-48A1-863B-96ED211C0E89}"/>
      </w:docPartPr>
      <w:docPartBody>
        <w:p w:rsidR="004E7A88" w:rsidRDefault="004E7A88" w:rsidP="004E7A88">
          <w:pPr>
            <w:pStyle w:val="629ECC6DB5754F0BA2A9245C0692C1991"/>
          </w:pPr>
          <w:r>
            <w:rPr>
              <w:rStyle w:val="Plassholdertekst"/>
            </w:rPr>
            <w:t>Stilling</w:t>
          </w:r>
        </w:p>
      </w:docPartBody>
    </w:docPart>
    <w:docPart>
      <w:docPartPr>
        <w:name w:val="96C2220FAEB14DBBA30175C3EC6FBD00"/>
        <w:category>
          <w:name w:val="Generelt"/>
          <w:gallery w:val="placeholder"/>
        </w:category>
        <w:types>
          <w:type w:val="bbPlcHdr"/>
        </w:types>
        <w:behaviors>
          <w:behavior w:val="content"/>
        </w:behaviors>
        <w:guid w:val="{768B3479-7655-4580-9ABB-AA11AEF95E42}"/>
      </w:docPartPr>
      <w:docPartBody>
        <w:p w:rsidR="004E7A88" w:rsidRDefault="004E7A88" w:rsidP="004E7A88">
          <w:pPr>
            <w:pStyle w:val="96C2220FAEB14DBBA30175C3EC6FBD001"/>
          </w:pPr>
          <w:r w:rsidRPr="008E0D34">
            <w:rPr>
              <w:rStyle w:val="Plassholdertekst"/>
            </w:rPr>
            <w:t>Klikk her for å skrive inn tekst.</w:t>
          </w:r>
        </w:p>
      </w:docPartBody>
    </w:docPart>
    <w:docPart>
      <w:docPartPr>
        <w:name w:val="483B22470A1C44899A220A68A987F9E2"/>
        <w:category>
          <w:name w:val="Generelt"/>
          <w:gallery w:val="placeholder"/>
        </w:category>
        <w:types>
          <w:type w:val="bbPlcHdr"/>
        </w:types>
        <w:behaviors>
          <w:behavior w:val="content"/>
        </w:behaviors>
        <w:guid w:val="{C4CBF896-C869-4112-968D-D9B7A4303689}"/>
      </w:docPartPr>
      <w:docPartBody>
        <w:p w:rsidR="00EA7401" w:rsidRDefault="00B60F1B" w:rsidP="00B60F1B">
          <w:pPr>
            <w:pStyle w:val="483B22470A1C44899A220A68A987F9E2"/>
          </w:pPr>
          <w:r w:rsidRPr="00A54680">
            <w:rPr>
              <w:rStyle w:val="Plassholdertekst"/>
            </w:rPr>
            <w:t>Klikk her for å skrive inn tekst</w:t>
          </w:r>
        </w:p>
      </w:docPartBody>
    </w:docPart>
    <w:docPart>
      <w:docPartPr>
        <w:name w:val="51ABC26C14AA4673B143C01A7609D08C"/>
        <w:category>
          <w:name w:val="Generelt"/>
          <w:gallery w:val="placeholder"/>
        </w:category>
        <w:types>
          <w:type w:val="bbPlcHdr"/>
        </w:types>
        <w:behaviors>
          <w:behavior w:val="content"/>
        </w:behaviors>
        <w:guid w:val="{0F57F41B-C58A-45AC-B52E-CB9B76918D12}"/>
      </w:docPartPr>
      <w:docPartBody>
        <w:p w:rsidR="00EA7401" w:rsidRDefault="00B60F1B" w:rsidP="00B60F1B">
          <w:pPr>
            <w:pStyle w:val="51ABC26C14AA4673B143C01A7609D08C"/>
          </w:pPr>
          <w:r w:rsidRPr="00B432B4">
            <w:rPr>
              <w:rStyle w:val="Plassholdertekst"/>
            </w:rPr>
            <w:t>Klikk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0A5"/>
    <w:rsid w:val="00231E8B"/>
    <w:rsid w:val="003C31F7"/>
    <w:rsid w:val="004E7A88"/>
    <w:rsid w:val="00A473A8"/>
    <w:rsid w:val="00B550A5"/>
    <w:rsid w:val="00B60F1B"/>
    <w:rsid w:val="00EA74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B60F1B"/>
    <w:rPr>
      <w:color w:val="808080"/>
    </w:rPr>
  </w:style>
  <w:style w:type="paragraph" w:customStyle="1" w:styleId="03C687A3125D4C368CA9218E0859461A">
    <w:name w:val="03C687A3125D4C368CA9218E0859461A"/>
    <w:rsid w:val="00A473A8"/>
  </w:style>
  <w:style w:type="paragraph" w:customStyle="1" w:styleId="9DF8FC65C01B494D8EFF4B163ADB7CE2">
    <w:name w:val="9DF8FC65C01B494D8EFF4B163ADB7CE2"/>
    <w:rsid w:val="00A473A8"/>
  </w:style>
  <w:style w:type="paragraph" w:customStyle="1" w:styleId="D0763A36255F46C3A2F0CFBFD5AF5D4C">
    <w:name w:val="D0763A36255F46C3A2F0CFBFD5AF5D4C"/>
    <w:rsid w:val="00A473A8"/>
  </w:style>
  <w:style w:type="paragraph" w:customStyle="1" w:styleId="A3A0D389237748668E538F25AB1C6CE6">
    <w:name w:val="A3A0D389237748668E538F25AB1C6CE6"/>
    <w:rsid w:val="00A473A8"/>
  </w:style>
  <w:style w:type="paragraph" w:customStyle="1" w:styleId="5C7C4E411ED54F749C13F45E32BCFC48">
    <w:name w:val="5C7C4E411ED54F749C13F45E32BCFC48"/>
    <w:rsid w:val="00A473A8"/>
  </w:style>
  <w:style w:type="paragraph" w:customStyle="1" w:styleId="53A14E7CC4754B46A27C6A4BF22867931">
    <w:name w:val="53A14E7CC4754B46A27C6A4BF22867931"/>
    <w:rsid w:val="004E7A88"/>
    <w:pPr>
      <w:spacing w:line="307" w:lineRule="auto"/>
    </w:pPr>
    <w:rPr>
      <w:rFonts w:eastAsiaTheme="minorHAnsi"/>
      <w:color w:val="44546A" w:themeColor="text2"/>
      <w:kern w:val="16"/>
    </w:rPr>
  </w:style>
  <w:style w:type="paragraph" w:customStyle="1" w:styleId="A02D448942F24E3BAC6686784E3D44991">
    <w:name w:val="A02D448942F24E3BAC6686784E3D44991"/>
    <w:rsid w:val="004E7A88"/>
    <w:pPr>
      <w:spacing w:line="307" w:lineRule="auto"/>
    </w:pPr>
    <w:rPr>
      <w:rFonts w:eastAsiaTheme="minorHAnsi"/>
      <w:color w:val="44546A" w:themeColor="text2"/>
      <w:kern w:val="16"/>
    </w:rPr>
  </w:style>
  <w:style w:type="paragraph" w:customStyle="1" w:styleId="C4ED133269A647828022600E41ED31B51">
    <w:name w:val="C4ED133269A647828022600E41ED31B51"/>
    <w:rsid w:val="004E7A88"/>
    <w:pPr>
      <w:spacing w:before="824" w:after="10" w:line="276" w:lineRule="auto"/>
    </w:pPr>
    <w:rPr>
      <w:rFonts w:eastAsiaTheme="minorHAnsi"/>
      <w:color w:val="44546A" w:themeColor="text2"/>
      <w:kern w:val="16"/>
      <w:sz w:val="28"/>
      <w:szCs w:val="28"/>
    </w:rPr>
  </w:style>
  <w:style w:type="paragraph" w:customStyle="1" w:styleId="629ECC6DB5754F0BA2A9245C0692C1991">
    <w:name w:val="629ECC6DB5754F0BA2A9245C0692C1991"/>
    <w:rsid w:val="004E7A88"/>
    <w:pPr>
      <w:spacing w:line="307" w:lineRule="auto"/>
    </w:pPr>
    <w:rPr>
      <w:rFonts w:eastAsiaTheme="minorHAnsi"/>
      <w:color w:val="44546A" w:themeColor="text2"/>
      <w:kern w:val="16"/>
    </w:rPr>
  </w:style>
  <w:style w:type="paragraph" w:customStyle="1" w:styleId="96C2220FAEB14DBBA30175C3EC6FBD001">
    <w:name w:val="96C2220FAEB14DBBA30175C3EC6FBD001"/>
    <w:rsid w:val="004E7A88"/>
    <w:pPr>
      <w:tabs>
        <w:tab w:val="right" w:pos="9026"/>
      </w:tabs>
      <w:spacing w:line="280" w:lineRule="exact"/>
      <w:ind w:left="-1361" w:right="-1361"/>
    </w:pPr>
    <w:rPr>
      <w:rFonts w:eastAsiaTheme="minorHAnsi"/>
      <w:color w:val="44546A" w:themeColor="text2"/>
      <w:spacing w:val="2"/>
      <w:kern w:val="16"/>
      <w:sz w:val="18"/>
      <w:szCs w:val="18"/>
    </w:rPr>
  </w:style>
  <w:style w:type="paragraph" w:customStyle="1" w:styleId="483B22470A1C44899A220A68A987F9E2">
    <w:name w:val="483B22470A1C44899A220A68A987F9E2"/>
    <w:rsid w:val="00B60F1B"/>
  </w:style>
  <w:style w:type="paragraph" w:customStyle="1" w:styleId="51ABC26C14AA4673B143C01A7609D08C">
    <w:name w:val="51ABC26C14AA4673B143C01A7609D08C"/>
    <w:rsid w:val="00B60F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Asplan Viak">
      <a:dk1>
        <a:srgbClr val="000000"/>
      </a:dk1>
      <a:lt1>
        <a:srgbClr val="FFFFFF"/>
      </a:lt1>
      <a:dk2>
        <a:srgbClr val="1D3C34"/>
      </a:dk2>
      <a:lt2>
        <a:srgbClr val="F6F8F1"/>
      </a:lt2>
      <a:accent1>
        <a:srgbClr val="B7DC8F"/>
      </a:accent1>
      <a:accent2>
        <a:srgbClr val="1D3C34"/>
      </a:accent2>
      <a:accent3>
        <a:srgbClr val="48A23F"/>
      </a:accent3>
      <a:accent4>
        <a:srgbClr val="D3D9D2"/>
      </a:accent4>
      <a:accent5>
        <a:srgbClr val="DEEAD6"/>
      </a:accent5>
      <a:accent6>
        <a:srgbClr val="FFC358"/>
      </a:accent6>
      <a:hlink>
        <a:srgbClr val="48A23F"/>
      </a:hlink>
      <a:folHlink>
        <a:srgbClr val="4D4D4D"/>
      </a:folHlink>
    </a:clrScheme>
    <a:fontScheme name="Avenir Next LT Pro">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ikubeProperties xmlns="http://www.asplanviak.no/bikube/properties.xml">
  <Bruker_Navn>Vibeke Arnesen</Bruker_Navn>
  <Bruker_Brukernavn>vibeke.arnesen</Bruker_Brukernavn>
  <Bruker_Telefon>95067489</Bruker_Telefon>
  <Bruker_Epost>vibeke.arnesen@asplanviak.no</Bruker_Epost>
  <Bruker_Enhet>Plan Ås</Bruker_Enhet>
  <Bruker_Avdeling>Analyse, plan og landskap øst</Bruker_Avdeling>
  <Bruker_Kontoradresse>Moerveien 5, 1430 Ås</Bruker_Kontoradresse>
  <Bruker_Postadresse>Moerveien 5, 1430 Ås</Bruker_Postadresse>
  <Bruker_Kontor>Ås</Bruker_Kontor>
  <Oppdrag_Nummer>633836-01</Oppdrag_Nummer>
  <Oppdrag_Navn>Verket regulering nord</Oppdrag_Navn>
  <Oppdrag_Beskrivelse>Verket regulering nord   detaljplan</Oppdrag_Beskrivelse>
  <Oppdrag_Leder>Hans Baalerud</Oppdrag_Leder>
  <Oppdrag_Kunde>Verket Moss Bk3a AS</Oppdrag_Kunde>
  <Oppdrag_Kundeadresse>Postboks 2416 Solli
0201 OSLO
NOR</Oppdrag_Kundeadresse>
  <Oppdrag_Kundekontakt>Jan Erik  Kristiansen</Oppdrag_Kundekontakt>
  <Oppdrag_Enhet>Plan Ås</Oppdrag_Enhet>
  <Oppdrag_Avdeling>Analyse, plan og landskap øst</Oppdrag_Avdeling>
  <Oppdrag_Kontoradresse>Moerveien 5, 1430 Ås</Oppdrag_Kontoradresse>
  <Oppdrag_Postadresse>Moerveien 5, 1430 Ås</Oppdrag_Postadresse>
  <Oppdrag_Kontor>Ås</Oppdrag_Kontor>
  <Dokument_Filnavn>varsel om oppstart_ detaljregulering verket 3.docx</Dokument_Filnavn>
  <Dokument_Tittel>Varsel om oppstart_ detaljregulering Verket 3</Dokument_Tittel>
  <Dokument_ContentType>Brev</Dokument_ContentType>
  <Dokument_Kanal>Plan</Dokument_Kanal>
  <Dokument_Dokumenttema>Varsel om oppstart</Dokument_Dokumenttema>
  <Dokument_Til>N/A</Dokument_Til>
  <Dokument_Fra>N/A</Dokument_Fra>
  <Dokument_Kopi>N/A</Dokument_Kopi>
  <Dokument_Opprettet>07.07.2022 08:48:55</Dokument_Opprettet>
  <Dokument_OpprettetAv>Vibeke Arnesen</Dokument_OpprettetAv>
</BikubeProperties>
</file>

<file path=customXml/item4.xml><?xml version="1.0" encoding="utf-8"?>
<p:properties xmlns:p="http://schemas.microsoft.com/office/2006/metadata/properties" xmlns:xsi="http://www.w3.org/2001/XMLSchema-instance" xmlns:pc="http://schemas.microsoft.com/office/infopath/2007/PartnerControls">
  <documentManagement>
    <Kopi xmlns="257cc28e-d72f-4dfc-ab53-7d70674da852" xsi:nil="true"/>
    <Til xmlns="257cc28e-d72f-4dfc-ab53-7d70674da852" xsi:nil="true"/>
    <Fra xmlns="257cc28e-d72f-4dfc-ab53-7d70674da852" xsi:nil="true"/>
    <TaxCatchAll xmlns="257cc28e-d72f-4dfc-ab53-7d70674da852" xsi:nil="true"/>
    <Dokumenttema xmlns="257cc28e-d72f-4dfc-ab53-7d70674da852">12</Dokumenttema>
    <lcf76f155ced4ddcb4097134ff3c332f xmlns="c9fec2f4-9ff9-45df-8b1c-82c3a26748fe" xsi:nil="true"/>
    <_dlc_DocId xmlns="257cc28e-d72f-4dfc-ab53-7d70674da852">3VCQAX5AMC3K-1206791448-136</_dlc_DocId>
    <_dlc_DocIdUrl xmlns="257cc28e-d72f-4dfc-ab53-7d70674da852">
      <Url>https://asplanviak.sharepoint.com/sites/633836-01/_layouts/15/DocIdRedir.aspx?ID=3VCQAX5AMC3K-1206791448-136</Url>
      <Description>3VCQAX5AMC3K-1206791448-136</Description>
    </_dlc_DocIdUrl>
    <ChannelName xmlns="257cc28e-d72f-4dfc-ab53-7d70674da852">Plan</ChannelName>
    <Oppdragsnummer xmlns="257cc28e-d72f-4dfc-ab53-7d70674da852">633836-01</Oppdragsnumm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Brev" ma:contentTypeID="0x010100DD32271EB287F74CAEA5C77B742F24E1006E6BE79F8BF1B948A495F5B7E83B795A" ma:contentTypeVersion="4" ma:contentTypeDescription="Opprett et nytt dokument." ma:contentTypeScope="" ma:versionID="bc86675000bd674e177cef39f0191f8c">
  <xsd:schema xmlns:xsd="http://www.w3.org/2001/XMLSchema" xmlns:xs="http://www.w3.org/2001/XMLSchema" xmlns:p="http://schemas.microsoft.com/office/2006/metadata/properties" xmlns:ns2="257cc28e-d72f-4dfc-ab53-7d70674da852" xmlns:ns3="c9fec2f4-9ff9-45df-8b1c-82c3a26748fe" targetNamespace="http://schemas.microsoft.com/office/2006/metadata/properties" ma:root="true" ma:fieldsID="57d8fe8e3a7d601f007c51694e7b1cdf" ns2:_="" ns3:_="">
    <xsd:import namespace="257cc28e-d72f-4dfc-ab53-7d70674da852"/>
    <xsd:import namespace="c9fec2f4-9ff9-45df-8b1c-82c3a26748fe"/>
    <xsd:element name="properties">
      <xsd:complexType>
        <xsd:sequence>
          <xsd:element name="documentManagement">
            <xsd:complexType>
              <xsd:all>
                <xsd:element ref="ns2:_dlc_DocId" minOccurs="0"/>
                <xsd:element ref="ns2:_dlc_DocIdUrl" minOccurs="0"/>
                <xsd:element ref="ns2:_dlc_DocIdPersistId" minOccurs="0"/>
                <xsd:element ref="ns2:ChannelName" minOccurs="0"/>
                <xsd:element ref="ns2:Dokumenttema" minOccurs="0"/>
                <xsd:element ref="ns2:Oppdragsnummer" minOccurs="0"/>
                <xsd:element ref="ns2:Til" minOccurs="0"/>
                <xsd:element ref="ns2:Fra" minOccurs="0"/>
                <xsd:element ref="ns2:Kopi"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7cc28e-d72f-4dfc-ab53-7d70674da852"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ChannelName" ma:index="11" nillable="true" ma:displayName="Kanal" ma:internalName="ChannelName" ma:readOnly="true">
      <xsd:simpleType>
        <xsd:restriction base="dms:Text"/>
      </xsd:simpleType>
    </xsd:element>
    <xsd:element name="Dokumenttema" ma:index="12" nillable="true" ma:displayName="Dokumenttema" ma:list="{0d4e7dd2-01f6-4cbf-b30d-4640e5d9e5c5}" ma:internalName="Dokumenttema" ma:showField="Title">
      <xsd:simpleType>
        <xsd:restriction base="dms:Lookup"/>
      </xsd:simpleType>
    </xsd:element>
    <xsd:element name="Oppdragsnummer" ma:index="13" nillable="true" ma:displayName="Oppdragsnummer" ma:internalName="Oppdragsnummer" ma:readOnly="true">
      <xsd:simpleType>
        <xsd:restriction base="dms:Text"/>
      </xsd:simpleType>
    </xsd:element>
    <xsd:element name="Til" ma:index="14" nillable="true" ma:displayName="Til" ma:internalName="Til">
      <xsd:simpleType>
        <xsd:restriction base="dms:Text"/>
      </xsd:simpleType>
    </xsd:element>
    <xsd:element name="Fra" ma:index="15" nillable="true" ma:displayName="Fra" ma:internalName="Fra">
      <xsd:simpleType>
        <xsd:restriction base="dms:Text"/>
      </xsd:simpleType>
    </xsd:element>
    <xsd:element name="Kopi" ma:index="16" nillable="true" ma:displayName="Kopi" ma:internalName="Kopi">
      <xsd:simpleType>
        <xsd:restriction base="dms:Text"/>
      </xsd:simpleType>
    </xsd:element>
    <xsd:element name="TaxCatchAll" ma:index="18" nillable="true" ma:displayName="Taxonomy Catch All Column" ma:hidden="true" ma:list="{4e28df22-dfd5-4556-99be-ba46f0b1c078}" ma:internalName="TaxCatchAll" ma:showField="CatchAllData" ma:web="257cc28e-d72f-4dfc-ab53-7d70674da8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ec2f4-9ff9-45df-8b1c-82c3a26748fe" elementFormDefault="qualified">
    <xsd:import namespace="http://schemas.microsoft.com/office/2006/documentManagement/types"/>
    <xsd:import namespace="http://schemas.microsoft.com/office/infopath/2007/PartnerControls"/>
    <xsd:element name="lcf76f155ced4ddcb4097134ff3c332f" ma:index="17" nillable="true" ma:displayName="Bildemerkelapper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Dokument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90433B-B8CF-4ED4-BB78-209C83F9353F}">
  <ds:schemaRefs>
    <ds:schemaRef ds:uri="http://schemas.openxmlformats.org/officeDocument/2006/bibliography"/>
  </ds:schemaRefs>
</ds:datastoreItem>
</file>

<file path=customXml/itemProps2.xml><?xml version="1.0" encoding="utf-8"?>
<ds:datastoreItem xmlns:ds="http://schemas.openxmlformats.org/officeDocument/2006/customXml" ds:itemID="{0474D533-D901-43AC-8FD2-0E83E9B9B303}">
  <ds:schemaRefs>
    <ds:schemaRef ds:uri="http://schemas.microsoft.com/sharepoint/events"/>
  </ds:schemaRefs>
</ds:datastoreItem>
</file>

<file path=customXml/itemProps3.xml><?xml version="1.0" encoding="utf-8"?>
<ds:datastoreItem xmlns:ds="http://schemas.openxmlformats.org/officeDocument/2006/customXml" ds:itemID="{AE41BBE5-0355-4045-A4DF-FF75EC45C873}">
  <ds:schemaRefs>
    <ds:schemaRef ds:uri="http://www.asplanviak.no/bikube/properties.xml"/>
  </ds:schemaRefs>
</ds:datastoreItem>
</file>

<file path=customXml/itemProps4.xml><?xml version="1.0" encoding="utf-8"?>
<ds:datastoreItem xmlns:ds="http://schemas.openxmlformats.org/officeDocument/2006/customXml" ds:itemID="{A65E5ED1-8DD1-495E-B2C9-07A504F3BF47}">
  <ds:schemaRefs>
    <ds:schemaRef ds:uri="http://purl.org/dc/elements/1.1/"/>
    <ds:schemaRef ds:uri="http://purl.org/dc/terms/"/>
    <ds:schemaRef ds:uri="http://schemas.microsoft.com/office/infopath/2007/PartnerControls"/>
    <ds:schemaRef ds:uri="http://schemas.microsoft.com/office/2006/metadata/properties"/>
    <ds:schemaRef ds:uri="http://purl.org/dc/dcmitype/"/>
    <ds:schemaRef ds:uri="http://schemas.microsoft.com/office/2006/documentManagement/types"/>
    <ds:schemaRef ds:uri="c9fec2f4-9ff9-45df-8b1c-82c3a26748fe"/>
    <ds:schemaRef ds:uri="http://schemas.openxmlformats.org/package/2006/metadata/core-properties"/>
    <ds:schemaRef ds:uri="257cc28e-d72f-4dfc-ab53-7d70674da852"/>
    <ds:schemaRef ds:uri="http://www.w3.org/XML/1998/namespace"/>
  </ds:schemaRefs>
</ds:datastoreItem>
</file>

<file path=customXml/itemProps5.xml><?xml version="1.0" encoding="utf-8"?>
<ds:datastoreItem xmlns:ds="http://schemas.openxmlformats.org/officeDocument/2006/customXml" ds:itemID="{DE334A12-03B1-4452-92E2-B341541A55F3}">
  <ds:schemaRefs>
    <ds:schemaRef ds:uri="http://schemas.microsoft.com/sharepoint/v3/contenttype/forms"/>
  </ds:schemaRefs>
</ds:datastoreItem>
</file>

<file path=customXml/itemProps6.xml><?xml version="1.0" encoding="utf-8"?>
<ds:datastoreItem xmlns:ds="http://schemas.openxmlformats.org/officeDocument/2006/customXml" ds:itemID="{598EB23E-77BD-4179-A7B2-E27143AAB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7cc28e-d72f-4dfc-ab53-7d70674da852"/>
    <ds:schemaRef ds:uri="c9fec2f4-9ff9-45df-8b1c-82c3a2674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av_brevmal</Template>
  <TotalTime>0</TotalTime>
  <Pages>2</Pages>
  <Words>503</Words>
  <Characters>2670</Characters>
  <Application>Microsoft Office Word</Application>
  <DocSecurity>4</DocSecurity>
  <Lines>22</Lines>
  <Paragraphs>6</Paragraphs>
  <ScaleCrop>false</ScaleCrop>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Varsel om oppstart_ detaljregulering Verket 3</dc:title>
  <dc:subject/>
  <dc:creator>Birgit Fostervold</dc:creator>
  <cp:keywords>Av-BikubeMal</cp:keywords>
  <dc:description/>
  <cp:lastModifiedBy>Ida Edfeldt</cp:lastModifiedBy>
  <cp:revision>2</cp:revision>
  <dcterms:created xsi:type="dcterms:W3CDTF">2022-09-06T12:29:00Z</dcterms:created>
  <dcterms:modified xsi:type="dcterms:W3CDTF">2022-09-06T12:29:00Z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kubeMalType">
    <vt:lpwstr>Brev</vt:lpwstr>
  </property>
  <property fmtid="{D5CDD505-2E9C-101B-9397-08002B2CF9AE}" pid="3" name="MalStatus">
    <vt:lpwstr>Aktiv</vt:lpwstr>
  </property>
  <property fmtid="{D5CDD505-2E9C-101B-9397-08002B2CF9AE}" pid="4" name="ContentTypeId">
    <vt:lpwstr>0x010100DD32271EB287F74CAEA5C77B742F24E1006E6BE79F8BF1B948A495F5B7E83B795A</vt:lpwstr>
  </property>
  <property fmtid="{D5CDD505-2E9C-101B-9397-08002B2CF9AE}" pid="5" name="_dlc_DocIdItemGuid">
    <vt:lpwstr>e666588a-56a0-4e70-8f3b-0bab4fba9d42</vt:lpwstr>
  </property>
  <property fmtid="{D5CDD505-2E9C-101B-9397-08002B2CF9AE}" pid="6" name="Platform">
    <vt:lpwstr>BikubeOnline</vt:lpwstr>
  </property>
  <property fmtid="{D5CDD505-2E9C-101B-9397-08002B2CF9AE}" pid="7" name="MediaServiceImageTags">
    <vt:lpwstr/>
  </property>
  <property fmtid="{D5CDD505-2E9C-101B-9397-08002B2CF9AE}" pid="8" name="Revisjon">
    <vt:lpwstr/>
  </property>
</Properties>
</file>